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E7310DC" w14:textId="77777777" w:rsidR="00375E9C" w:rsidRDefault="00375E9C" w:rsidP="00375E9C">
      <w:pPr>
        <w:pStyle w:val="Heading1"/>
      </w:pPr>
      <w:r>
        <w:t>Introduction to Bootstrap Framework for Responsive Web Sites</w:t>
      </w:r>
    </w:p>
    <w:p w14:paraId="5F5A909A" w14:textId="77777777" w:rsidR="00375E9C" w:rsidRDefault="00375E9C" w:rsidP="00375E9C">
      <w:pPr>
        <w:pStyle w:val="Heading2"/>
      </w:pPr>
      <w:r>
        <w:t>What is Bootstrap?</w:t>
      </w:r>
    </w:p>
    <w:p w14:paraId="306A4521" w14:textId="77777777" w:rsidR="00375E9C" w:rsidRDefault="00375E9C" w:rsidP="00375E9C">
      <w:pPr>
        <w:rPr>
          <w:shd w:val="clear" w:color="auto" w:fill="FFFFFF"/>
        </w:rPr>
      </w:pPr>
      <w:r w:rsidRPr="00203104">
        <w:rPr>
          <w:shd w:val="clear" w:color="auto" w:fill="FFFFFF"/>
        </w:rPr>
        <w:t xml:space="preserve">“Bootstrap is the most popular HTML, CSS, and JavaScript framework for developing responsive, mobile-first web sites.” – From </w:t>
      </w:r>
      <w:hyperlink r:id="rId7" w:history="1">
        <w:r w:rsidRPr="00203104">
          <w:rPr>
            <w:rStyle w:val="Hyperlink"/>
            <w:shd w:val="clear" w:color="auto" w:fill="FFFFFF"/>
          </w:rPr>
          <w:t>W3Schools Bootstrap</w:t>
        </w:r>
        <w:r>
          <w:rPr>
            <w:rStyle w:val="Hyperlink"/>
            <w:shd w:val="clear" w:color="auto" w:fill="FFFFFF"/>
          </w:rPr>
          <w:t xml:space="preserve"> 5</w:t>
        </w:r>
        <w:r w:rsidRPr="00203104">
          <w:rPr>
            <w:rStyle w:val="Hyperlink"/>
            <w:shd w:val="clear" w:color="auto" w:fill="FFFFFF"/>
          </w:rPr>
          <w:t xml:space="preserve"> Tutorial</w:t>
        </w:r>
      </w:hyperlink>
    </w:p>
    <w:p w14:paraId="77EACD04" w14:textId="77777777" w:rsidR="00375E9C" w:rsidRDefault="00375E9C" w:rsidP="00375E9C">
      <w:pPr>
        <w:pStyle w:val="Heading2"/>
      </w:pPr>
      <w:r>
        <w:t>Why Use It?</w:t>
      </w:r>
    </w:p>
    <w:p w14:paraId="05C7FDFB" w14:textId="268F346F" w:rsidR="00375E9C" w:rsidRDefault="00375E9C" w:rsidP="00375E9C">
      <w:pPr>
        <w:pStyle w:val="ListParagraph"/>
        <w:numPr>
          <w:ilvl w:val="0"/>
          <w:numId w:val="15"/>
        </w:numPr>
      </w:pPr>
      <w:r w:rsidRPr="006B6E45">
        <w:rPr>
          <w:b/>
        </w:rPr>
        <w:t>Responsive Web Design:</w:t>
      </w:r>
      <w:r>
        <w:t xml:space="preserve"> lots of built-in (“out of the box”) features to ensure that your site looks </w:t>
      </w:r>
      <w:r w:rsidR="0023336A">
        <w:t xml:space="preserve">great </w:t>
      </w:r>
      <w:r>
        <w:t>across all types/sizes of devices</w:t>
      </w:r>
    </w:p>
    <w:p w14:paraId="64672C78" w14:textId="77777777" w:rsidR="00375E9C" w:rsidRDefault="00375E9C" w:rsidP="00375E9C">
      <w:pPr>
        <w:pStyle w:val="ListParagraph"/>
        <w:numPr>
          <w:ilvl w:val="0"/>
          <w:numId w:val="15"/>
        </w:numPr>
      </w:pPr>
      <w:r w:rsidRPr="006B6E45">
        <w:rPr>
          <w:b/>
        </w:rPr>
        <w:t>NavBar</w:t>
      </w:r>
      <w:r>
        <w:t>: Beautiful menus!</w:t>
      </w:r>
    </w:p>
    <w:p w14:paraId="6521F0D3" w14:textId="77777777" w:rsidR="00375E9C" w:rsidRDefault="00375E9C" w:rsidP="00375E9C">
      <w:pPr>
        <w:pStyle w:val="ListParagraph"/>
        <w:numPr>
          <w:ilvl w:val="0"/>
          <w:numId w:val="15"/>
        </w:numPr>
      </w:pPr>
      <w:r w:rsidRPr="006B6E45">
        <w:rPr>
          <w:b/>
        </w:rPr>
        <w:t>Consistent look and feel</w:t>
      </w:r>
      <w:r>
        <w:t>: buttons, menus, headings, lists, and many other Web page components</w:t>
      </w:r>
    </w:p>
    <w:p w14:paraId="6220CACF" w14:textId="77777777" w:rsidR="00375E9C" w:rsidRDefault="00375E9C" w:rsidP="00375E9C">
      <w:pPr>
        <w:pStyle w:val="ListParagraph"/>
        <w:numPr>
          <w:ilvl w:val="0"/>
          <w:numId w:val="15"/>
        </w:numPr>
      </w:pPr>
      <w:r w:rsidRPr="006B6E45">
        <w:rPr>
          <w:b/>
        </w:rPr>
        <w:t>Themes:</w:t>
      </w:r>
      <w:r>
        <w:t xml:space="preserve"> Many lovely themes available to change the colors and other aspects of appearance just by swapping out a file! See </w:t>
      </w:r>
      <w:hyperlink r:id="rId8" w:history="1">
        <w:r w:rsidRPr="006B6E45">
          <w:rPr>
            <w:rStyle w:val="Hyperlink"/>
          </w:rPr>
          <w:t>Bootswatch</w:t>
        </w:r>
      </w:hyperlink>
      <w:r>
        <w:t xml:space="preserve"> for a nice selection of </w:t>
      </w:r>
      <w:r w:rsidRPr="006B6E45">
        <w:rPr>
          <w:u w:val="single"/>
        </w:rPr>
        <w:t>free</w:t>
      </w:r>
      <w:r>
        <w:t xml:space="preserve"> downloadable themes</w:t>
      </w:r>
    </w:p>
    <w:p w14:paraId="65274FF3" w14:textId="77777777" w:rsidR="00A664E3" w:rsidRDefault="00A664E3" w:rsidP="00375E9C">
      <w:pPr>
        <w:pStyle w:val="Heading2"/>
      </w:pPr>
    </w:p>
    <w:p w14:paraId="1F114037" w14:textId="1EC0CA8D" w:rsidR="00375E9C" w:rsidRDefault="00375E9C" w:rsidP="00375E9C">
      <w:pPr>
        <w:pStyle w:val="Heading2"/>
      </w:pPr>
      <w:r>
        <w:t>How to Get Bootstrap into Your Web Project</w:t>
      </w:r>
    </w:p>
    <w:p w14:paraId="73D94FB9" w14:textId="3E5004A1" w:rsidR="00375E9C" w:rsidRDefault="00375E9C" w:rsidP="00375E9C">
      <w:r>
        <w:t>Bootstrap consists of JavaScript and CSS files that need to be added to your project</w:t>
      </w:r>
      <w:r w:rsidR="00707214">
        <w:t xml:space="preserve">. The files can either be </w:t>
      </w:r>
      <w:r w:rsidR="00333074">
        <w:t>copied to your website’s file folders OR you can link to</w:t>
      </w:r>
      <w:r w:rsidR="00D12BE8">
        <w:t xml:space="preserve"> files hosted on a CDN (</w:t>
      </w:r>
      <w:r w:rsidR="00D12BE8" w:rsidRPr="00D12BE8">
        <w:rPr>
          <w:b/>
          <w:bCs/>
          <w:color w:val="0000FF"/>
        </w:rPr>
        <w:t>C</w:t>
      </w:r>
      <w:r w:rsidR="00D12BE8">
        <w:t xml:space="preserve">ontent </w:t>
      </w:r>
      <w:r w:rsidR="00D12BE8" w:rsidRPr="00D12BE8">
        <w:rPr>
          <w:color w:val="0000FF"/>
        </w:rPr>
        <w:t>D</w:t>
      </w:r>
      <w:r w:rsidR="00D12BE8">
        <w:t xml:space="preserve">elivery </w:t>
      </w:r>
      <w:r w:rsidR="00D12BE8" w:rsidRPr="00D12BE8">
        <w:rPr>
          <w:b/>
          <w:bCs/>
          <w:color w:val="0000FF"/>
        </w:rPr>
        <w:t>N</w:t>
      </w:r>
      <w:r w:rsidR="00D12BE8">
        <w:t>etwork)</w:t>
      </w:r>
    </w:p>
    <w:p w14:paraId="72D472ED" w14:textId="77777777" w:rsidR="00375E9C" w:rsidRDefault="00375E9C" w:rsidP="00375E9C">
      <w:pPr>
        <w:pStyle w:val="Heading3"/>
      </w:pPr>
      <w:r>
        <w:t>Edit an existing Web project or create a new one:</w:t>
      </w:r>
    </w:p>
    <w:p w14:paraId="175BEF74" w14:textId="3BCC9CCE" w:rsidR="00D12BE8" w:rsidRDefault="00D12BE8" w:rsidP="00375E9C">
      <w:pPr>
        <w:pStyle w:val="ListParagraph"/>
        <w:numPr>
          <w:ilvl w:val="0"/>
          <w:numId w:val="16"/>
        </w:numPr>
      </w:pPr>
      <w:r>
        <w:t>Open one of your existing websites on your computer or your online coding environment or create a new website project</w:t>
      </w:r>
    </w:p>
    <w:p w14:paraId="6C8CEAEE" w14:textId="3DBAF988" w:rsidR="00F369E0" w:rsidRDefault="00375E9C" w:rsidP="00375E9C">
      <w:pPr>
        <w:pStyle w:val="ListParagraph"/>
        <w:numPr>
          <w:ilvl w:val="0"/>
          <w:numId w:val="16"/>
        </w:numPr>
      </w:pPr>
      <w:r>
        <w:t>For our demo</w:t>
      </w:r>
      <w:r w:rsidR="00D12BE8">
        <w:t>,</w:t>
      </w:r>
      <w:r>
        <w:t xml:space="preserve"> we will use Replit: Go to </w:t>
      </w:r>
      <w:hyperlink r:id="rId9" w:history="1">
        <w:r>
          <w:rPr>
            <w:rStyle w:val="Hyperlink"/>
          </w:rPr>
          <w:t>https://replit.com</w:t>
        </w:r>
      </w:hyperlink>
    </w:p>
    <w:p w14:paraId="3BF1EC9F" w14:textId="6D545330" w:rsidR="00375E9C" w:rsidRDefault="00D12BE8" w:rsidP="001F03BD">
      <w:pPr>
        <w:pStyle w:val="ListParagraph"/>
        <w:numPr>
          <w:ilvl w:val="1"/>
          <w:numId w:val="16"/>
        </w:numPr>
      </w:pPr>
      <w:r>
        <w:rPr>
          <w:u w:val="single"/>
        </w:rPr>
        <w:t>Click</w:t>
      </w:r>
      <w:r w:rsidR="00375E9C">
        <w:t xml:space="preserve"> the Create Repl button and select </w:t>
      </w:r>
      <w:r w:rsidR="00F369E0">
        <w:t xml:space="preserve">Template </w:t>
      </w:r>
      <w:r w:rsidR="00375E9C">
        <w:t>HTML, CSS, JS</w:t>
      </w:r>
    </w:p>
    <w:p w14:paraId="1A118827" w14:textId="77F5400E" w:rsidR="00F369E0" w:rsidRDefault="00F369E0" w:rsidP="001F03BD">
      <w:pPr>
        <w:pStyle w:val="ListParagraph"/>
        <w:numPr>
          <w:ilvl w:val="2"/>
          <w:numId w:val="16"/>
        </w:numPr>
      </w:pPr>
      <w:r>
        <w:t>change the Title if you want – our example is</w:t>
      </w:r>
      <w:r w:rsidR="00AF622F">
        <w:t xml:space="preserve"> Hack for the </w:t>
      </w:r>
      <w:r w:rsidR="0022080F">
        <w:t>World Intergalactic</w:t>
      </w:r>
    </w:p>
    <w:p w14:paraId="33FC55CB" w14:textId="29361006" w:rsidR="00F369E0" w:rsidRDefault="00F369E0" w:rsidP="001F03BD">
      <w:pPr>
        <w:pStyle w:val="ListParagraph"/>
        <w:numPr>
          <w:ilvl w:val="2"/>
          <w:numId w:val="16"/>
        </w:numPr>
      </w:pPr>
      <w:r>
        <w:t>click + Create Repl button</w:t>
      </w:r>
    </w:p>
    <w:p w14:paraId="46704ABF" w14:textId="28A612CA" w:rsidR="00AF622F" w:rsidRDefault="00AF622F" w:rsidP="001F03BD">
      <w:pPr>
        <w:pStyle w:val="ListParagraph"/>
        <w:numPr>
          <w:ilvl w:val="2"/>
          <w:numId w:val="16"/>
        </w:numPr>
      </w:pPr>
      <w:r>
        <w:rPr>
          <w:noProof/>
        </w:rPr>
        <w:drawing>
          <wp:inline distT="0" distB="0" distL="0" distR="0" wp14:anchorId="062B9957" wp14:editId="3AF2DEA0">
            <wp:extent cx="2662855" cy="1729623"/>
            <wp:effectExtent l="0" t="0" r="4445" b="4445"/>
            <wp:docPr id="20813972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39729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78542" cy="1739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F56F1" w14:textId="77777777" w:rsidR="00375E9C" w:rsidRDefault="00375E9C" w:rsidP="001F03BD">
      <w:pPr>
        <w:pStyle w:val="ListParagraph"/>
        <w:numPr>
          <w:ilvl w:val="1"/>
          <w:numId w:val="16"/>
        </w:numPr>
      </w:pPr>
      <w:r>
        <w:t>Select the index.html file in the editor</w:t>
      </w:r>
    </w:p>
    <w:p w14:paraId="26874AD2" w14:textId="7582C912" w:rsidR="00375E9C" w:rsidRDefault="00375E9C" w:rsidP="001F03BD">
      <w:pPr>
        <w:pStyle w:val="ListParagraph"/>
        <w:numPr>
          <w:ilvl w:val="1"/>
          <w:numId w:val="16"/>
        </w:numPr>
      </w:pPr>
      <w:r>
        <w:t>View in the Browser by  clicking the green Run button</w:t>
      </w:r>
      <w:r w:rsidR="00323AFE">
        <w:t xml:space="preserve"> to see how the page looks with the default formatting</w:t>
      </w:r>
    </w:p>
    <w:p w14:paraId="2F4E2A04" w14:textId="77777777" w:rsidR="00375E9C" w:rsidRDefault="00375E9C" w:rsidP="00375E9C">
      <w:pPr>
        <w:pStyle w:val="Heading3"/>
      </w:pPr>
      <w:r>
        <w:lastRenderedPageBreak/>
        <w:t>Get Bootstrap and add to your project</w:t>
      </w:r>
    </w:p>
    <w:p w14:paraId="7DFCE108" w14:textId="1C7D2F4E" w:rsidR="00C81795" w:rsidRDefault="00C81795" w:rsidP="00375E9C">
      <w:pPr>
        <w:pStyle w:val="ListParagraph"/>
        <w:numPr>
          <w:ilvl w:val="0"/>
          <w:numId w:val="17"/>
        </w:numPr>
      </w:pPr>
      <w:r>
        <w:t>Bootstrap consists of a CSS file and a JavaScript file that need to be added to your page</w:t>
      </w:r>
    </w:p>
    <w:p w14:paraId="64AE991E" w14:textId="14BEFD02" w:rsidR="00375E9C" w:rsidRPr="00C81795" w:rsidRDefault="00375E9C" w:rsidP="00375E9C">
      <w:pPr>
        <w:pStyle w:val="ListParagraph"/>
        <w:numPr>
          <w:ilvl w:val="0"/>
          <w:numId w:val="17"/>
        </w:numPr>
      </w:pPr>
      <w:r>
        <w:t xml:space="preserve">Go to </w:t>
      </w:r>
      <w:hyperlink r:id="rId11" w:history="1">
        <w:r w:rsidR="00C81795">
          <w:rPr>
            <w:color w:val="0000FF"/>
            <w:u w:val="single"/>
          </w:rPr>
          <w:t>https://getbootstrap.com/</w:t>
        </w:r>
      </w:hyperlink>
    </w:p>
    <w:p w14:paraId="31888799" w14:textId="2066E3DF" w:rsidR="00C81795" w:rsidRPr="00C81795" w:rsidRDefault="00C81795" w:rsidP="00C81795">
      <w:pPr>
        <w:pStyle w:val="ListParagraph"/>
        <w:numPr>
          <w:ilvl w:val="0"/>
          <w:numId w:val="17"/>
        </w:numPr>
      </w:pPr>
      <w:r>
        <w:t xml:space="preserve">Scroll </w:t>
      </w:r>
      <w:r w:rsidR="00894683">
        <w:t xml:space="preserve">down to </w:t>
      </w:r>
      <w:r w:rsidR="0049683F">
        <w:t>find</w:t>
      </w:r>
      <w:r>
        <w:t xml:space="preserve"> </w:t>
      </w:r>
      <w:r w:rsidRPr="00C81795">
        <w:rPr>
          <w:b/>
          <w:bCs/>
        </w:rPr>
        <w:t>Include via CDN</w:t>
      </w:r>
    </w:p>
    <w:p w14:paraId="3D632731" w14:textId="35562490" w:rsidR="00FE25AA" w:rsidRDefault="00FE25AA" w:rsidP="00C81795">
      <w:pPr>
        <w:pStyle w:val="ListParagraph"/>
        <w:numPr>
          <w:ilvl w:val="0"/>
          <w:numId w:val="17"/>
        </w:numPr>
      </w:pPr>
      <w:r>
        <w:t>Get the CSS</w:t>
      </w:r>
      <w:r w:rsidR="00A4345F">
        <w:t xml:space="preserve">  (</w:t>
      </w:r>
      <w:r w:rsidR="00A4345F" w:rsidRPr="00A4345F">
        <w:rPr>
          <w:b/>
          <w:bCs/>
          <w:color w:val="0000FF"/>
        </w:rPr>
        <w:t>C</w:t>
      </w:r>
      <w:r w:rsidR="00A4345F">
        <w:t xml:space="preserve">ascading </w:t>
      </w:r>
      <w:r w:rsidR="00A4345F" w:rsidRPr="00A4345F">
        <w:rPr>
          <w:b/>
          <w:bCs/>
          <w:color w:val="0000FF"/>
        </w:rPr>
        <w:t>S</w:t>
      </w:r>
      <w:r w:rsidR="00A4345F">
        <w:t xml:space="preserve">tyle </w:t>
      </w:r>
      <w:r w:rsidR="00A4345F" w:rsidRPr="00A4345F">
        <w:rPr>
          <w:b/>
          <w:bCs/>
          <w:color w:val="0000FF"/>
        </w:rPr>
        <w:t>S</w:t>
      </w:r>
      <w:r w:rsidR="00A4345F">
        <w:t>heet)</w:t>
      </w:r>
      <w:r w:rsidR="00C81795">
        <w:t xml:space="preserve"> </w:t>
      </w:r>
    </w:p>
    <w:p w14:paraId="6EC203B2" w14:textId="27C15D1B" w:rsidR="00C81795" w:rsidRDefault="00FE25AA" w:rsidP="00FE25AA">
      <w:pPr>
        <w:pStyle w:val="ListParagraph"/>
        <w:numPr>
          <w:ilvl w:val="1"/>
          <w:numId w:val="17"/>
        </w:numPr>
      </w:pPr>
      <w:r>
        <w:t>C</w:t>
      </w:r>
      <w:r w:rsidR="00C81795">
        <w:t xml:space="preserve">lick the copy icon </w:t>
      </w:r>
      <w:r w:rsidR="00A4345F">
        <w:t>to the right of the first link</w:t>
      </w:r>
      <w:r>
        <w:t xml:space="preserve"> to copy it to the clipboard</w:t>
      </w:r>
    </w:p>
    <w:p w14:paraId="1D1F1005" w14:textId="12712025" w:rsidR="00FE25AA" w:rsidRPr="00C81795" w:rsidRDefault="00FE25AA" w:rsidP="00FE25AA">
      <w:pPr>
        <w:pStyle w:val="ListParagraph"/>
        <w:numPr>
          <w:ilvl w:val="1"/>
          <w:numId w:val="17"/>
        </w:numPr>
      </w:pPr>
      <w:r>
        <w:t>Go to your index.html page and paste the copy inside the &lt;head&gt; element</w:t>
      </w:r>
      <w:r w:rsidR="00256F0E">
        <w:t xml:space="preserve"> before your project-specific stylesheet</w:t>
      </w:r>
      <w:r w:rsidR="001E541D">
        <w:t xml:space="preserve">, such as </w:t>
      </w:r>
      <w:r w:rsidR="001E541D" w:rsidRPr="001E541D">
        <w:rPr>
          <w:i/>
          <w:iCs/>
        </w:rPr>
        <w:t>style.css</w:t>
      </w:r>
    </w:p>
    <w:p w14:paraId="0825DC7E" w14:textId="2B6AF3F0" w:rsidR="00FE25AA" w:rsidRDefault="00FE25AA" w:rsidP="00FE25AA">
      <w:pPr>
        <w:pStyle w:val="ListParagraph"/>
        <w:numPr>
          <w:ilvl w:val="0"/>
          <w:numId w:val="17"/>
        </w:numPr>
      </w:pPr>
      <w:r>
        <w:t xml:space="preserve">Get the JavaScript: </w:t>
      </w:r>
    </w:p>
    <w:p w14:paraId="23F878BC" w14:textId="7BF177D9" w:rsidR="00FE25AA" w:rsidRDefault="00FE25AA" w:rsidP="00FE25AA">
      <w:pPr>
        <w:pStyle w:val="ListParagraph"/>
        <w:numPr>
          <w:ilvl w:val="1"/>
          <w:numId w:val="17"/>
        </w:numPr>
      </w:pPr>
      <w:r>
        <w:t xml:space="preserve">Click the copy icon </w:t>
      </w:r>
      <w:r w:rsidR="00A4345F">
        <w:t>to the</w:t>
      </w:r>
      <w:r>
        <w:t xml:space="preserve"> right</w:t>
      </w:r>
      <w:r w:rsidR="00A4345F">
        <w:t xml:space="preserve"> of the second link</w:t>
      </w:r>
      <w:r>
        <w:t xml:space="preserve"> to copy it to the clipboard</w:t>
      </w:r>
    </w:p>
    <w:p w14:paraId="1AAA1CD4" w14:textId="44893C3E" w:rsidR="00C81795" w:rsidRPr="00C81795" w:rsidRDefault="00FE25AA" w:rsidP="00C81795">
      <w:pPr>
        <w:pStyle w:val="ListParagraph"/>
        <w:numPr>
          <w:ilvl w:val="1"/>
          <w:numId w:val="17"/>
        </w:numPr>
      </w:pPr>
      <w:r>
        <w:t xml:space="preserve">Go to your index.html page and paste the copy just above the closing &lt;/body&gt; tag </w:t>
      </w:r>
    </w:p>
    <w:p w14:paraId="63F491D3" w14:textId="77777777" w:rsidR="00375E9C" w:rsidRDefault="00375E9C" w:rsidP="00375E9C">
      <w:pPr>
        <w:pStyle w:val="ListParagraph"/>
        <w:numPr>
          <w:ilvl w:val="1"/>
          <w:numId w:val="17"/>
        </w:numPr>
      </w:pPr>
      <w:r>
        <w:t>JS goes just before the closing &lt;/body&gt; tag</w:t>
      </w:r>
    </w:p>
    <w:p w14:paraId="388B2B30" w14:textId="77777777" w:rsidR="00375E9C" w:rsidRDefault="00375E9C" w:rsidP="00375E9C">
      <w:pPr>
        <w:pStyle w:val="ListParagraph"/>
        <w:numPr>
          <w:ilvl w:val="0"/>
          <w:numId w:val="17"/>
        </w:numPr>
      </w:pPr>
      <w:r>
        <w:t>This initial example uses the CDN (</w:t>
      </w:r>
      <w:r w:rsidRPr="004C7FEE">
        <w:rPr>
          <w:b/>
          <w:color w:val="00B050"/>
        </w:rPr>
        <w:t>C</w:t>
      </w:r>
      <w:r>
        <w:t xml:space="preserve">ontent </w:t>
      </w:r>
      <w:r w:rsidRPr="004C7FEE">
        <w:rPr>
          <w:b/>
          <w:color w:val="00B050"/>
        </w:rPr>
        <w:t>D</w:t>
      </w:r>
      <w:r>
        <w:t xml:space="preserve">elivery </w:t>
      </w:r>
      <w:r w:rsidRPr="004C7FEE">
        <w:rPr>
          <w:b/>
          <w:color w:val="00B050"/>
        </w:rPr>
        <w:t>N</w:t>
      </w:r>
      <w:r w:rsidRPr="004C7FEE">
        <w:t>etwork</w:t>
      </w:r>
      <w:r>
        <w:t>) source for the CSS and JavaScript files, i.e., the files are hosted in the cloud rather than copied to your project</w:t>
      </w:r>
    </w:p>
    <w:p w14:paraId="4E049A9E" w14:textId="46AAA299" w:rsidR="00375E9C" w:rsidRDefault="00C4496B" w:rsidP="00375E9C">
      <w:pPr>
        <w:pStyle w:val="ListParagraph"/>
        <w:numPr>
          <w:ilvl w:val="0"/>
          <w:numId w:val="17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B7C5B5" wp14:editId="1045979F">
                <wp:simplePos x="0" y="0"/>
                <wp:positionH relativeFrom="column">
                  <wp:posOffset>4312693</wp:posOffset>
                </wp:positionH>
                <wp:positionV relativeFrom="paragraph">
                  <wp:posOffset>174541</wp:posOffset>
                </wp:positionV>
                <wp:extent cx="1893935" cy="1436884"/>
                <wp:effectExtent l="0" t="57150" r="87630" b="49530"/>
                <wp:wrapNone/>
                <wp:docPr id="4" name="Left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915466">
                          <a:off x="0" y="0"/>
                          <a:ext cx="1893935" cy="1436884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0F4AD6" w14:textId="77777777" w:rsidR="00375E9C" w:rsidRPr="00C4496B" w:rsidRDefault="00375E9C" w:rsidP="00375E9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4496B">
                              <w:rPr>
                                <w:sz w:val="18"/>
                                <w:szCs w:val="18"/>
                              </w:rPr>
                              <w:t>Insert Bootstrap stylesheet link in &lt;head&gt; before your project-specific stylesheet(s)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B7C5B5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3" o:spid="_x0000_s1026" type="#_x0000_t66" style="position:absolute;left:0;text-align:left;margin-left:339.6pt;margin-top:13.75pt;width:149.15pt;height:113.15pt;rotation:-1839960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" adj="8194" fillcolor="#4f81bd [3204]" strokecolor="#243f60 [1604]" strokeweight="2pt">
                <v:textbox>
                  <w:txbxContent>
                    <w:p w14:paraId="3F0F4AD6" w14:textId="77777777" w:rsidR="00375E9C" w:rsidRPr="00C4496B" w:rsidRDefault="00375E9C" w:rsidP="00375E9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C4496B">
                        <w:rPr>
                          <w:sz w:val="18"/>
                          <w:szCs w:val="18"/>
                        </w:rPr>
                        <w:t>Insert Bootstrap stylesheet link in &lt;head&gt; before your project-specific stylesheet(s)</w:t>
                      </w:r>
                    </w:p>
                  </w:txbxContent>
                </v:textbox>
              </v:shape>
            </w:pict>
          </mc:Fallback>
        </mc:AlternateContent>
      </w:r>
      <w:r w:rsidR="00375E9C">
        <w:t>Take another look at your project in the Browser; depending on what content you have on your page you may see differences from the previous appearance</w:t>
      </w:r>
    </w:p>
    <w:p w14:paraId="4B8352E9" w14:textId="4D578D19" w:rsidR="00894683" w:rsidRDefault="00C4496B" w:rsidP="00280E1B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7023CD" wp14:editId="39E305E6">
                <wp:simplePos x="0" y="0"/>
                <wp:positionH relativeFrom="page">
                  <wp:posOffset>4957892</wp:posOffset>
                </wp:positionH>
                <wp:positionV relativeFrom="paragraph">
                  <wp:posOffset>1396431</wp:posOffset>
                </wp:positionV>
                <wp:extent cx="2039819" cy="1446206"/>
                <wp:effectExtent l="0" t="0" r="17780" b="20955"/>
                <wp:wrapNone/>
                <wp:docPr id="6" name="Lef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9819" cy="1446206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B646FC" w14:textId="4ABE70D1" w:rsidR="00280E1B" w:rsidRPr="00280E1B" w:rsidRDefault="00280E1B" w:rsidP="00280E1B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280E1B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Insert Bootstrap bundle which includes  JQuery, Popper, and Bootstrap JavaScript above closing &lt;/body&gt; tag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7023CD" id="Left Arrow 7" o:spid="_x0000_s1027" type="#_x0000_t66" style="position:absolute;left:0;text-align:left;margin-left:390.4pt;margin-top:109.95pt;width:160.6pt;height:113.8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" adj="7657" fillcolor="#4f81bd [3204]" strokecolor="#243f60 [1604]" strokeweight="2pt">
                <v:textbox>
                  <w:txbxContent>
                    <w:p w14:paraId="1BB646FC" w14:textId="4ABE70D1" w:rsidR="00280E1B" w:rsidRPr="00280E1B" w:rsidRDefault="00280E1B" w:rsidP="00280E1B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280E1B">
                        <w:rPr>
                          <w:color w:val="FFFFFF" w:themeColor="background1"/>
                          <w:sz w:val="18"/>
                          <w:szCs w:val="18"/>
                        </w:rPr>
                        <w:t>Insert Bootstrap bundle which includes  JQuery, Popper, and Bootstrap JavaScript above closing &lt;/body&gt; tag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373E5" w:rsidRPr="004373E5">
        <w:rPr>
          <w:noProof/>
        </w:rPr>
        <w:t xml:space="preserve"> </w:t>
      </w:r>
      <w:r w:rsidR="004373E5">
        <w:rPr>
          <w:noProof/>
        </w:rPr>
        <w:drawing>
          <wp:inline distT="0" distB="0" distL="0" distR="0" wp14:anchorId="59BDBF11" wp14:editId="2792FF44">
            <wp:extent cx="4410379" cy="2798957"/>
            <wp:effectExtent l="0" t="0" r="0" b="1905"/>
            <wp:docPr id="14791955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19552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21651" cy="280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73E5">
        <w:rPr>
          <w:noProof/>
        </w:rPr>
        <w:t xml:space="preserve"> </w:t>
      </w:r>
    </w:p>
    <w:p w14:paraId="21AC727F" w14:textId="0ED890B4" w:rsidR="00375E9C" w:rsidRDefault="00375E9C" w:rsidP="00375E9C">
      <w:pPr>
        <w:ind w:left="360"/>
      </w:pPr>
    </w:p>
    <w:p w14:paraId="3F8167FB" w14:textId="3A653089" w:rsidR="00346233" w:rsidRDefault="00346233" w:rsidP="00346233">
      <w:pPr>
        <w:pStyle w:val="Heading2"/>
      </w:pPr>
      <w:r>
        <w:t>Bootstrap Basics: Containers and Classes</w:t>
      </w:r>
    </w:p>
    <w:p w14:paraId="7202E49F" w14:textId="5CF01248" w:rsidR="00356381" w:rsidRDefault="00356381" w:rsidP="00346233">
      <w:pPr>
        <w:pStyle w:val="ListParagraph"/>
        <w:numPr>
          <w:ilvl w:val="0"/>
          <w:numId w:val="19"/>
        </w:numPr>
        <w:rPr>
          <w:b/>
          <w:bCs/>
          <w:color w:val="0000FF"/>
        </w:rPr>
      </w:pPr>
      <w:r w:rsidRPr="00356381">
        <w:rPr>
          <w:b/>
          <w:bCs/>
          <w:color w:val="0000FF"/>
        </w:rPr>
        <w:t xml:space="preserve">Bootstrap’s </w:t>
      </w:r>
      <w:r w:rsidRPr="00CE6F7B">
        <w:rPr>
          <w:b/>
          <w:bCs/>
          <w:color w:val="00B050"/>
        </w:rPr>
        <w:t xml:space="preserve">Container </w:t>
      </w:r>
      <w:r>
        <w:rPr>
          <w:b/>
          <w:bCs/>
          <w:color w:val="0000FF"/>
        </w:rPr>
        <w:t>elements</w:t>
      </w:r>
      <w:r w:rsidR="00493B8A">
        <w:rPr>
          <w:b/>
          <w:bCs/>
          <w:color w:val="0000FF"/>
        </w:rPr>
        <w:t xml:space="preserve"> are the basic units of the layout</w:t>
      </w:r>
      <w:r w:rsidR="00E851D1">
        <w:rPr>
          <w:b/>
          <w:bCs/>
          <w:color w:val="0000FF"/>
        </w:rPr>
        <w:t xml:space="preserve"> and are required </w:t>
      </w:r>
      <w:r w:rsidR="00804E95">
        <w:rPr>
          <w:b/>
          <w:bCs/>
          <w:color w:val="0000FF"/>
        </w:rPr>
        <w:t>in order to use the</w:t>
      </w:r>
      <w:r w:rsidR="00E851D1">
        <w:rPr>
          <w:b/>
          <w:bCs/>
          <w:color w:val="0000FF"/>
        </w:rPr>
        <w:t xml:space="preserve"> Grid System</w:t>
      </w:r>
    </w:p>
    <w:p w14:paraId="4FA756DD" w14:textId="13CEDCCF" w:rsidR="00F96715" w:rsidRDefault="00954453" w:rsidP="00954453">
      <w:pPr>
        <w:pStyle w:val="ListParagraph"/>
        <w:numPr>
          <w:ilvl w:val="1"/>
          <w:numId w:val="19"/>
        </w:numPr>
      </w:pPr>
      <w:r>
        <w:t xml:space="preserve">We will “wrap” our entire content inside a container so that Bootstrap </w:t>
      </w:r>
      <w:r w:rsidR="00811C5B">
        <w:t>styles are applied to all the elements</w:t>
      </w:r>
    </w:p>
    <w:p w14:paraId="6154BF34" w14:textId="2A51FF23" w:rsidR="00811C5B" w:rsidRPr="000E1DC1" w:rsidRDefault="00811C5B" w:rsidP="00954453">
      <w:pPr>
        <w:pStyle w:val="ListParagraph"/>
        <w:numPr>
          <w:ilvl w:val="1"/>
          <w:numId w:val="19"/>
        </w:numPr>
        <w:rPr>
          <w:rFonts w:ascii="Courier New" w:hAnsi="Courier New" w:cs="Courier New"/>
        </w:rPr>
      </w:pPr>
      <w:r>
        <w:t xml:space="preserve">Right below the &lt;body&gt; tag add </w:t>
      </w:r>
      <w:r w:rsidRPr="000E1DC1">
        <w:rPr>
          <w:rFonts w:ascii="Courier New" w:hAnsi="Courier New" w:cs="Courier New"/>
        </w:rPr>
        <w:t>&lt;div class="container"&gt;</w:t>
      </w:r>
    </w:p>
    <w:p w14:paraId="2184EF51" w14:textId="0FC86CBD" w:rsidR="00811C5B" w:rsidRPr="000E1DC1" w:rsidRDefault="00811C5B" w:rsidP="00954453">
      <w:pPr>
        <w:pStyle w:val="ListParagraph"/>
        <w:numPr>
          <w:ilvl w:val="1"/>
          <w:numId w:val="19"/>
        </w:numPr>
        <w:rPr>
          <w:rFonts w:ascii="Courier New" w:hAnsi="Courier New" w:cs="Courier New"/>
        </w:rPr>
      </w:pPr>
      <w:r>
        <w:t xml:space="preserve">Right above the &lt;/body&gt; tag add </w:t>
      </w:r>
      <w:r w:rsidR="000E1DC1">
        <w:t xml:space="preserve">the matching closing tag </w:t>
      </w:r>
      <w:r w:rsidR="000E1DC1" w:rsidRPr="000E1DC1">
        <w:rPr>
          <w:rFonts w:ascii="Courier New" w:hAnsi="Courier New" w:cs="Courier New"/>
        </w:rPr>
        <w:t>&lt;/div&gt;</w:t>
      </w:r>
    </w:p>
    <w:p w14:paraId="76D94AF6" w14:textId="12F174EA" w:rsidR="00720D33" w:rsidRPr="00720D33" w:rsidRDefault="00720D33" w:rsidP="00346233">
      <w:pPr>
        <w:pStyle w:val="ListParagraph"/>
        <w:numPr>
          <w:ilvl w:val="0"/>
          <w:numId w:val="19"/>
        </w:numPr>
        <w:rPr>
          <w:b/>
          <w:bCs/>
          <w:color w:val="00B050"/>
        </w:rPr>
      </w:pPr>
      <w:r>
        <w:rPr>
          <w:b/>
          <w:bCs/>
          <w:color w:val="0000FF"/>
        </w:rPr>
        <w:lastRenderedPageBreak/>
        <w:t xml:space="preserve">Bootstrap’s </w:t>
      </w:r>
      <w:r w:rsidRPr="00720D33">
        <w:rPr>
          <w:b/>
          <w:bCs/>
          <w:color w:val="00B050"/>
        </w:rPr>
        <w:t>Grid System</w:t>
      </w:r>
      <w:r>
        <w:rPr>
          <w:b/>
          <w:bCs/>
          <w:color w:val="00B050"/>
        </w:rPr>
        <w:t xml:space="preserve"> </w:t>
      </w:r>
      <w:r w:rsidR="00782C5A" w:rsidRPr="00782C5A">
        <w:rPr>
          <w:b/>
          <w:bCs/>
          <w:color w:val="0000FF"/>
        </w:rPr>
        <w:t>uses</w:t>
      </w:r>
      <w:r w:rsidR="00782C5A">
        <w:rPr>
          <w:b/>
          <w:bCs/>
          <w:color w:val="0000FF"/>
        </w:rPr>
        <w:t xml:space="preserve"> rows and columns within a container to layout the content. The grid system is responsive</w:t>
      </w:r>
      <w:r w:rsidR="00FC3F96">
        <w:rPr>
          <w:b/>
          <w:bCs/>
          <w:color w:val="0000FF"/>
        </w:rPr>
        <w:t xml:space="preserve"> and will adjust placement of columns when the page is resized</w:t>
      </w:r>
    </w:p>
    <w:p w14:paraId="126706A4" w14:textId="55B73F44" w:rsidR="00346233" w:rsidRDefault="00346233" w:rsidP="00346233">
      <w:pPr>
        <w:pStyle w:val="ListParagraph"/>
        <w:numPr>
          <w:ilvl w:val="0"/>
          <w:numId w:val="19"/>
        </w:numPr>
        <w:rPr>
          <w:b/>
          <w:bCs/>
          <w:color w:val="0000FF"/>
        </w:rPr>
      </w:pPr>
      <w:r w:rsidRPr="00685016">
        <w:rPr>
          <w:b/>
          <w:bCs/>
          <w:color w:val="0000FF"/>
        </w:rPr>
        <w:t xml:space="preserve">Bootstrap uses </w:t>
      </w:r>
      <w:r w:rsidRPr="00CE6F7B">
        <w:rPr>
          <w:b/>
          <w:bCs/>
          <w:color w:val="00B050"/>
        </w:rPr>
        <w:t xml:space="preserve">CSS classes </w:t>
      </w:r>
      <w:r w:rsidRPr="00685016">
        <w:rPr>
          <w:b/>
          <w:bCs/>
          <w:color w:val="0000FF"/>
        </w:rPr>
        <w:t xml:space="preserve">to define the appearances of HTML elements so that you can easily make changes </w:t>
      </w:r>
      <w:r w:rsidR="00A429D5">
        <w:rPr>
          <w:b/>
          <w:bCs/>
          <w:color w:val="0000FF"/>
        </w:rPr>
        <w:t xml:space="preserve">to appearances </w:t>
      </w:r>
      <w:r w:rsidRPr="00685016">
        <w:rPr>
          <w:b/>
          <w:bCs/>
          <w:color w:val="0000FF"/>
        </w:rPr>
        <w:t>just by modifying classes!</w:t>
      </w:r>
    </w:p>
    <w:p w14:paraId="2E6A6B28" w14:textId="77777777" w:rsidR="00346233" w:rsidRPr="00346233" w:rsidRDefault="00346233" w:rsidP="00346233"/>
    <w:p w14:paraId="7C838C9B" w14:textId="18D1B109" w:rsidR="00375E9C" w:rsidRDefault="00375E9C" w:rsidP="00D06800">
      <w:pPr>
        <w:pStyle w:val="Heading2"/>
      </w:pPr>
      <w:r>
        <w:t>Add some features to showcase Bootstrap’s Power</w:t>
      </w:r>
    </w:p>
    <w:p w14:paraId="5DB60F9E" w14:textId="572604AC" w:rsidR="00375E9C" w:rsidRPr="00674DCA" w:rsidRDefault="00375E9C" w:rsidP="00D06800">
      <w:pPr>
        <w:pStyle w:val="Heading3"/>
      </w:pPr>
      <w:r w:rsidRPr="0078621E">
        <w:t>Navigation</w:t>
      </w:r>
    </w:p>
    <w:p w14:paraId="2C81FD3C" w14:textId="13E66403" w:rsidR="00375E9C" w:rsidRDefault="00375E9C" w:rsidP="00375E9C">
      <w:pPr>
        <w:pStyle w:val="ListParagraph"/>
        <w:numPr>
          <w:ilvl w:val="0"/>
          <w:numId w:val="18"/>
        </w:numPr>
      </w:pPr>
      <w:r>
        <w:t xml:space="preserve">Go to </w:t>
      </w:r>
      <w:hyperlink r:id="rId13" w:history="1">
        <w:r w:rsidR="005C6E45">
          <w:rPr>
            <w:color w:val="0000FF"/>
            <w:u w:val="single"/>
          </w:rPr>
          <w:t>https://getbootstrap.com/docs/5.3/components/navbar/</w:t>
        </w:r>
      </w:hyperlink>
    </w:p>
    <w:p w14:paraId="11DCC2A9" w14:textId="77777777" w:rsidR="00375E9C" w:rsidRDefault="00375E9C" w:rsidP="00375E9C">
      <w:pPr>
        <w:pStyle w:val="ListParagraph"/>
        <w:numPr>
          <w:ilvl w:val="0"/>
          <w:numId w:val="18"/>
        </w:numPr>
      </w:pPr>
      <w:r>
        <w:t xml:space="preserve">Scroll to the first code example under “Supported Content” </w:t>
      </w:r>
    </w:p>
    <w:p w14:paraId="5D249B65" w14:textId="7E38D87A" w:rsidR="00375E9C" w:rsidRDefault="00375E9C" w:rsidP="00375E9C">
      <w:pPr>
        <w:pStyle w:val="ListParagraph"/>
        <w:numPr>
          <w:ilvl w:val="0"/>
          <w:numId w:val="18"/>
        </w:numPr>
      </w:pPr>
      <w:r>
        <w:t>Click “Copy” in the upper right of the Navbar example</w:t>
      </w:r>
    </w:p>
    <w:p w14:paraId="606A4EE7" w14:textId="492CA6A6" w:rsidR="00375E9C" w:rsidRDefault="00375E9C" w:rsidP="00375E9C">
      <w:pPr>
        <w:pStyle w:val="ListParagraph"/>
        <w:numPr>
          <w:ilvl w:val="0"/>
          <w:numId w:val="18"/>
        </w:numPr>
      </w:pPr>
      <w:r>
        <w:t>Paste it into your project right under the &lt;body&gt; tag, i.e., at the start of the content</w:t>
      </w:r>
    </w:p>
    <w:p w14:paraId="5101FA35" w14:textId="5379BC3F" w:rsidR="00674DCA" w:rsidRDefault="00674DCA" w:rsidP="00375E9C">
      <w:pPr>
        <w:pStyle w:val="ListParagraph"/>
        <w:numPr>
          <w:ilvl w:val="0"/>
          <w:numId w:val="18"/>
        </w:numPr>
      </w:pPr>
      <w:r>
        <w:t>Add a header below the Navbar &lt;h2&gt;We are adding Bootstrap to our site!&lt;/h2&gt;</w:t>
      </w:r>
    </w:p>
    <w:p w14:paraId="6961CC42" w14:textId="77777777" w:rsidR="00375E9C" w:rsidRDefault="00375E9C" w:rsidP="00375E9C">
      <w:pPr>
        <w:pStyle w:val="ListParagraph"/>
        <w:numPr>
          <w:ilvl w:val="0"/>
          <w:numId w:val="18"/>
        </w:numPr>
      </w:pPr>
      <w:r>
        <w:t>View your page in the Browser again</w:t>
      </w:r>
    </w:p>
    <w:p w14:paraId="67E5DFBC" w14:textId="77777777" w:rsidR="00375E9C" w:rsidRDefault="00375E9C" w:rsidP="00375E9C">
      <w:pPr>
        <w:ind w:left="720"/>
      </w:pPr>
      <w:r>
        <w:rPr>
          <w:noProof/>
        </w:rPr>
        <w:drawing>
          <wp:inline distT="0" distB="0" distL="0" distR="0" wp14:anchorId="1D80D4C9" wp14:editId="726FE81A">
            <wp:extent cx="4855139" cy="328863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17046" cy="333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70D2C" w14:textId="30DFC002" w:rsidR="00674DCA" w:rsidRDefault="00375E9C" w:rsidP="00375E9C">
      <w:pPr>
        <w:pStyle w:val="ListParagraph"/>
        <w:numPr>
          <w:ilvl w:val="0"/>
          <w:numId w:val="19"/>
        </w:numPr>
      </w:pPr>
      <w:r>
        <w:t>Resize the Window or look at your site on your phone to see the Responsive design: The bar menu changes to the “hamburger” menu</w:t>
      </w:r>
      <w:r w:rsidR="00B52B00">
        <w:t xml:space="preserve"> when the screen is </w:t>
      </w:r>
      <w:r w:rsidR="0092196E">
        <w:t>smaller and expands on a larger screen</w:t>
      </w:r>
      <w:r>
        <w:t>!</w:t>
      </w:r>
    </w:p>
    <w:p w14:paraId="3AC58C56" w14:textId="3FAF20F4" w:rsidR="00375E9C" w:rsidRDefault="00441A06" w:rsidP="00375E9C">
      <w:pPr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BADD2E4" wp14:editId="2329DE39">
                <wp:simplePos x="0" y="0"/>
                <wp:positionH relativeFrom="column">
                  <wp:posOffset>3271724</wp:posOffset>
                </wp:positionH>
                <wp:positionV relativeFrom="paragraph">
                  <wp:posOffset>813323</wp:posOffset>
                </wp:positionV>
                <wp:extent cx="2337889" cy="1071344"/>
                <wp:effectExtent l="38100" t="133350" r="81915" b="0"/>
                <wp:wrapNone/>
                <wp:docPr id="1008005103" name="Arrow: Lef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12643">
                          <a:off x="0" y="0"/>
                          <a:ext cx="2337889" cy="1071344"/>
                        </a:xfrm>
                        <a:prstGeom prst="left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5C60C2FE" w14:textId="08F6AC72" w:rsidR="00441A06" w:rsidRPr="00A20E46" w:rsidRDefault="00441A06" w:rsidP="00441A06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A20E4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Large screen shows </w:t>
                            </w:r>
                            <w:r w:rsidR="00A20E46" w:rsidRPr="00A20E4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menu items horizontally spread 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DD2E4" id="Arrow: Left 1" o:spid="_x0000_s1028" type="#_x0000_t66" style="position:absolute;left:0;text-align:left;margin-left:257.6pt;margin-top:64.05pt;width:184.1pt;height:84.35pt;rotation:559943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" adj="4949" fillcolor="#3f80cd" strokecolor="#4a7ebb">
                <v:fill color2="#9bc1ff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5C60C2FE" w14:textId="08F6AC72" w:rsidR="00441A06" w:rsidRPr="00A20E46" w:rsidRDefault="00441A06" w:rsidP="00441A06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A20E46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Large screen shows </w:t>
                      </w:r>
                      <w:r w:rsidR="00A20E46" w:rsidRPr="00A20E46">
                        <w:rPr>
                          <w:color w:val="FFFFFF" w:themeColor="background1"/>
                          <w:sz w:val="18"/>
                          <w:szCs w:val="18"/>
                        </w:rPr>
                        <w:t>menu items horizontally spread out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08573B" wp14:editId="40BCF934">
                <wp:simplePos x="0" y="0"/>
                <wp:positionH relativeFrom="column">
                  <wp:posOffset>4038010</wp:posOffset>
                </wp:positionH>
                <wp:positionV relativeFrom="paragraph">
                  <wp:posOffset>-999</wp:posOffset>
                </wp:positionV>
                <wp:extent cx="2330237" cy="1101951"/>
                <wp:effectExtent l="38100" t="133350" r="89535" b="3175"/>
                <wp:wrapNone/>
                <wp:docPr id="738667432" name="Arrow: Lef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15307">
                          <a:off x="0" y="0"/>
                          <a:ext cx="2330237" cy="1101951"/>
                        </a:xfrm>
                        <a:prstGeom prst="left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677542" w14:textId="1CC5F519" w:rsidR="00602CC4" w:rsidRPr="00602CC4" w:rsidRDefault="00602CC4" w:rsidP="00602CC4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Narrow screen</w:t>
                            </w:r>
                            <w:r w:rsidR="00441A06">
                              <w:rPr>
                                <w:sz w:val="18"/>
                                <w:szCs w:val="18"/>
                              </w:rPr>
                              <w:t xml:space="preserve"> size has “hamburger” menu; click the 3 bars to get dropdown of menu items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8573B" id="_x0000_s1029" type="#_x0000_t66" style="position:absolute;left:0;text-align:left;margin-left:317.95pt;margin-top:-.1pt;width:183.5pt;height:86.75pt;rotation:672079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" adj="5107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3F677542" w14:textId="1CC5F519" w:rsidR="00602CC4" w:rsidRPr="00602CC4" w:rsidRDefault="00602CC4" w:rsidP="00602CC4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Narrow screen</w:t>
                      </w:r>
                      <w:r w:rsidR="00441A06">
                        <w:rPr>
                          <w:sz w:val="18"/>
                          <w:szCs w:val="18"/>
                        </w:rPr>
                        <w:t xml:space="preserve"> size has “hamburger” menu; click the 3 bars to get dropdown of menu items</w:t>
                      </w:r>
                    </w:p>
                  </w:txbxContent>
                </v:textbox>
              </v:shape>
            </w:pict>
          </mc:Fallback>
        </mc:AlternateContent>
      </w:r>
      <w:r w:rsidR="00375E9C">
        <w:rPr>
          <w:noProof/>
        </w:rPr>
        <w:drawing>
          <wp:inline distT="0" distB="0" distL="0" distR="0" wp14:anchorId="4A28196B" wp14:editId="261B0D45">
            <wp:extent cx="3673164" cy="880617"/>
            <wp:effectExtent l="0" t="0" r="381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07980" cy="888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EC0C8" w14:textId="5738F8D6" w:rsidR="0092196E" w:rsidRDefault="0092196E" w:rsidP="00375E9C">
      <w:pPr>
        <w:ind w:left="720"/>
      </w:pPr>
      <w:r>
        <w:rPr>
          <w:noProof/>
        </w:rPr>
        <w:drawing>
          <wp:inline distT="0" distB="0" distL="0" distR="0" wp14:anchorId="772838CF" wp14:editId="04345C38">
            <wp:extent cx="4971811" cy="863622"/>
            <wp:effectExtent l="0" t="0" r="635" b="0"/>
            <wp:docPr id="19636564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656438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01691" cy="868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1C980" w14:textId="443EB14A" w:rsidR="00DE7E1C" w:rsidRPr="00685016" w:rsidRDefault="00A63EC8" w:rsidP="00674DCA">
      <w:pPr>
        <w:pStyle w:val="ListParagraph"/>
        <w:numPr>
          <w:ilvl w:val="0"/>
          <w:numId w:val="19"/>
        </w:numPr>
        <w:rPr>
          <w:b/>
          <w:bCs/>
          <w:color w:val="0000FF"/>
        </w:rPr>
      </w:pPr>
      <w:r w:rsidRPr="00685016">
        <w:rPr>
          <w:b/>
          <w:bCs/>
          <w:color w:val="0000FF"/>
        </w:rPr>
        <w:t>Bootstrap uses CSS classes to define the appearances of HTML elements</w:t>
      </w:r>
      <w:r w:rsidR="00F718CB" w:rsidRPr="00685016">
        <w:rPr>
          <w:b/>
          <w:bCs/>
          <w:color w:val="0000FF"/>
        </w:rPr>
        <w:t xml:space="preserve"> so that you can e</w:t>
      </w:r>
      <w:r w:rsidR="00C1438A" w:rsidRPr="00685016">
        <w:rPr>
          <w:b/>
          <w:bCs/>
          <w:color w:val="0000FF"/>
        </w:rPr>
        <w:t>asily make changes just by modifying classes!</w:t>
      </w:r>
    </w:p>
    <w:p w14:paraId="638B55B0" w14:textId="2AFD7F7A" w:rsidR="00674DCA" w:rsidRDefault="00674DCA" w:rsidP="00674DCA">
      <w:pPr>
        <w:pStyle w:val="ListParagraph"/>
        <w:numPr>
          <w:ilvl w:val="0"/>
          <w:numId w:val="19"/>
        </w:numPr>
      </w:pPr>
      <w:r>
        <w:t>Change the color scheme of the Navbar to suit your preferences:</w:t>
      </w:r>
      <w:r w:rsidR="001B3710">
        <w:t xml:space="preserve"> </w:t>
      </w:r>
      <w:hyperlink r:id="rId17" w:anchor="color-schemes" w:history="1">
        <w:r w:rsidR="0083440B">
          <w:rPr>
            <w:rStyle w:val="Hyperlink"/>
          </w:rPr>
          <w:t>https://getbootstrap.com/docs/5.3/components/navbar/#color-schemes</w:t>
        </w:r>
      </w:hyperlink>
    </w:p>
    <w:p w14:paraId="2F38DC0F" w14:textId="154D1AA6" w:rsidR="001B3710" w:rsidRDefault="001B3710" w:rsidP="00674DCA">
      <w:pPr>
        <w:pStyle w:val="ListParagraph"/>
        <w:numPr>
          <w:ilvl w:val="0"/>
          <w:numId w:val="19"/>
        </w:numPr>
      </w:pPr>
      <w:r>
        <w:t xml:space="preserve">Here’s an example using </w:t>
      </w:r>
      <w:r w:rsidRPr="001B3710">
        <w:t>&lt;nav class="navbar navbar-expand-lg navbar-</w:t>
      </w:r>
      <w:r w:rsidR="004408DC">
        <w:t xml:space="preserve">dark </w:t>
      </w:r>
      <w:r w:rsidRPr="001B3710">
        <w:t>bg-success"&gt;</w:t>
      </w:r>
    </w:p>
    <w:p w14:paraId="15AF6011" w14:textId="1297FD65" w:rsidR="001B3710" w:rsidRDefault="001C564F" w:rsidP="001C564F">
      <w:pPr>
        <w:ind w:left="1440"/>
      </w:pPr>
      <w:r>
        <w:rPr>
          <w:noProof/>
        </w:rPr>
        <w:drawing>
          <wp:inline distT="0" distB="0" distL="0" distR="0" wp14:anchorId="41046762" wp14:editId="17ED2615">
            <wp:extent cx="4992234" cy="84321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57818" cy="85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AD127" w14:textId="255E47D8" w:rsidR="004705E0" w:rsidRDefault="001C564F" w:rsidP="001C564F">
      <w:pPr>
        <w:pStyle w:val="ListParagraph"/>
        <w:numPr>
          <w:ilvl w:val="0"/>
          <w:numId w:val="24"/>
        </w:numPr>
      </w:pPr>
      <w:r>
        <w:t xml:space="preserve">Other </w:t>
      </w:r>
      <w:r w:rsidR="002769E1">
        <w:t xml:space="preserve">built-in </w:t>
      </w:r>
      <w:r>
        <w:t>theme colors to try:</w:t>
      </w:r>
    </w:p>
    <w:p w14:paraId="6BE0C589" w14:textId="668FEAAD" w:rsidR="001C564F" w:rsidRDefault="001C564F" w:rsidP="00685016">
      <w:pPr>
        <w:ind w:left="1080"/>
      </w:pPr>
      <w:r>
        <w:lastRenderedPageBreak/>
        <w:t xml:space="preserve"> </w:t>
      </w:r>
      <w:r>
        <w:rPr>
          <w:noProof/>
        </w:rPr>
        <w:drawing>
          <wp:inline distT="0" distB="0" distL="0" distR="0" wp14:anchorId="0C8A6E4B" wp14:editId="3AA3ACC4">
            <wp:extent cx="1158689" cy="2305846"/>
            <wp:effectExtent l="0" t="0" r="381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76474" cy="2341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1FAFE" w14:textId="3CC13085" w:rsidR="00830779" w:rsidRPr="006069FB" w:rsidRDefault="00830779" w:rsidP="001C564F">
      <w:pPr>
        <w:pStyle w:val="ListParagraph"/>
        <w:numPr>
          <w:ilvl w:val="0"/>
          <w:numId w:val="24"/>
        </w:numPr>
      </w:pPr>
      <w:r>
        <w:t>Later, we will change to a different theme and explore the changes in colors</w:t>
      </w:r>
    </w:p>
    <w:p w14:paraId="4ED8F5A7" w14:textId="1D9AF340" w:rsidR="00C24BD3" w:rsidRDefault="00C24BD3" w:rsidP="008450A6">
      <w:pPr>
        <w:pStyle w:val="Heading3"/>
      </w:pPr>
      <w:r>
        <w:t>Responsive Images!</w:t>
      </w:r>
    </w:p>
    <w:p w14:paraId="36F088D5" w14:textId="26604365" w:rsidR="00C24BD3" w:rsidRDefault="0039719A" w:rsidP="00C24BD3">
      <w:pPr>
        <w:pStyle w:val="ListParagraph"/>
        <w:numPr>
          <w:ilvl w:val="0"/>
          <w:numId w:val="24"/>
        </w:numPr>
      </w:pPr>
      <w:r>
        <w:t xml:space="preserve">Adding an image to your website can </w:t>
      </w:r>
      <w:r w:rsidR="0041461C">
        <w:t>become time-consuming when the image doesn’t easily fit into your layout</w:t>
      </w:r>
    </w:p>
    <w:p w14:paraId="2B439FE4" w14:textId="73D6DAB1" w:rsidR="00EF2402" w:rsidRPr="00EF2402" w:rsidRDefault="0041461C" w:rsidP="00EF2402">
      <w:pPr>
        <w:pStyle w:val="ListParagraph"/>
        <w:numPr>
          <w:ilvl w:val="0"/>
          <w:numId w:val="24"/>
        </w:numPr>
        <w:ind w:left="720"/>
        <w:rPr>
          <w:rFonts w:ascii="Courier New" w:hAnsi="Courier New" w:cs="Courier New"/>
        </w:rPr>
      </w:pPr>
      <w:r>
        <w:t xml:space="preserve">Example: </w:t>
      </w:r>
      <w:r w:rsidR="000D3699">
        <w:t>I wanted to add the HTFW logo to the sample site</w:t>
      </w:r>
      <w:r w:rsidR="00E35135">
        <w:t xml:space="preserve"> by using an img tag like this: </w:t>
      </w:r>
      <w:r w:rsidR="00EF2402">
        <w:tab/>
      </w:r>
    </w:p>
    <w:p w14:paraId="5C59B5FC" w14:textId="77777777" w:rsidR="00EF2402" w:rsidRDefault="00EF2402" w:rsidP="00EF2402">
      <w:pPr>
        <w:ind w:left="720"/>
        <w:rPr>
          <w:rFonts w:ascii="Courier New" w:hAnsi="Courier New" w:cs="Courier New"/>
        </w:rPr>
      </w:pPr>
      <w:r w:rsidRPr="00EF2402">
        <w:rPr>
          <w:rFonts w:ascii="Courier New" w:hAnsi="Courier New" w:cs="Courier New"/>
        </w:rPr>
        <w:t xml:space="preserve">            &lt;img src="hftw-dark.png" alt="Hack for the World logo"&gt;</w:t>
      </w:r>
    </w:p>
    <w:p w14:paraId="3CCF731F" w14:textId="31927751" w:rsidR="00EF2402" w:rsidRDefault="00EF2402" w:rsidP="00EF2402">
      <w:pPr>
        <w:ind w:left="720"/>
      </w:pPr>
      <w:r w:rsidRPr="00EF2402">
        <w:t>But</w:t>
      </w:r>
      <w:r>
        <w:t xml:space="preserve"> this is how it looked!</w:t>
      </w:r>
      <w:r w:rsidR="00B94386">
        <w:t xml:space="preserve"> Way out of proportion for the page:</w:t>
      </w:r>
    </w:p>
    <w:p w14:paraId="4247A5CA" w14:textId="0D1F7C4E" w:rsidR="00AF1FBE" w:rsidRDefault="00AF1FBE" w:rsidP="00EF2402">
      <w:pPr>
        <w:ind w:left="720"/>
      </w:pPr>
      <w:r>
        <w:rPr>
          <w:noProof/>
        </w:rPr>
        <w:drawing>
          <wp:inline distT="0" distB="0" distL="0" distR="0" wp14:anchorId="0BF07E80" wp14:editId="356211DE">
            <wp:extent cx="2777633" cy="1493492"/>
            <wp:effectExtent l="0" t="0" r="3810" b="0"/>
            <wp:docPr id="1114981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9813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99863" cy="150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14B6A" w14:textId="0E543C35" w:rsidR="00EF2402" w:rsidRDefault="00EF2402" w:rsidP="00EF2402">
      <w:pPr>
        <w:ind w:left="720"/>
      </w:pPr>
    </w:p>
    <w:p w14:paraId="75F0ED98" w14:textId="77777777" w:rsidR="00BF50AC" w:rsidRPr="00BF50AC" w:rsidRDefault="00BF50AC" w:rsidP="00B94386">
      <w:pPr>
        <w:pStyle w:val="ListParagraph"/>
        <w:numPr>
          <w:ilvl w:val="0"/>
          <w:numId w:val="24"/>
        </w:numPr>
      </w:pPr>
      <w:r w:rsidRPr="00BF50AC">
        <w:t xml:space="preserve">Simply adding the img-fluid class lets Bootstrap adjust the size to fit: </w:t>
      </w:r>
    </w:p>
    <w:p w14:paraId="0025F3C9" w14:textId="3463DBB8" w:rsidR="00B94386" w:rsidRDefault="00BF50AC" w:rsidP="00BF50AC">
      <w:pPr>
        <w:pStyle w:val="ListParagraph"/>
        <w:numPr>
          <w:ilvl w:val="1"/>
          <w:numId w:val="24"/>
        </w:numPr>
        <w:rPr>
          <w:rFonts w:ascii="Courier New" w:hAnsi="Courier New" w:cs="Courier New"/>
          <w:sz w:val="20"/>
          <w:szCs w:val="20"/>
        </w:rPr>
      </w:pPr>
      <w:r w:rsidRPr="00BF50AC">
        <w:rPr>
          <w:rFonts w:ascii="Courier New" w:hAnsi="Courier New" w:cs="Courier New"/>
          <w:sz w:val="20"/>
          <w:szCs w:val="20"/>
        </w:rPr>
        <w:t>&lt;img src="hftw-dark.png" class="img-fluid" alt="Hack for the World logo"&gt;</w:t>
      </w:r>
    </w:p>
    <w:p w14:paraId="032391E6" w14:textId="2CDE1032" w:rsidR="00BF50AC" w:rsidRPr="00E75ECF" w:rsidRDefault="00CF3714" w:rsidP="00E75ECF">
      <w:pPr>
        <w:ind w:left="1440"/>
        <w:rPr>
          <w:rFonts w:ascii="Courier New" w:hAnsi="Courier New" w:cs="Courier New"/>
          <w:sz w:val="20"/>
          <w:szCs w:val="20"/>
        </w:rPr>
      </w:pPr>
      <w:r>
        <w:rPr>
          <w:noProof/>
        </w:rPr>
        <w:drawing>
          <wp:inline distT="0" distB="0" distL="0" distR="0" wp14:anchorId="5E200F0D" wp14:editId="65633C26">
            <wp:extent cx="4455531" cy="1497141"/>
            <wp:effectExtent l="0" t="0" r="2540" b="8255"/>
            <wp:docPr id="14680255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02553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79209" cy="1505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584B3" w14:textId="1CADB3D7" w:rsidR="00375E9C" w:rsidRPr="00830779" w:rsidRDefault="00375E9C" w:rsidP="008450A6">
      <w:pPr>
        <w:pStyle w:val="Heading3"/>
      </w:pPr>
      <w:r w:rsidRPr="00830779">
        <w:lastRenderedPageBreak/>
        <w:t>Jumbotron</w:t>
      </w:r>
    </w:p>
    <w:p w14:paraId="33E0AF7A" w14:textId="71DE1987" w:rsidR="00375E9C" w:rsidRDefault="006D2370" w:rsidP="00375E9C">
      <w:pPr>
        <w:pStyle w:val="ListParagraph"/>
        <w:numPr>
          <w:ilvl w:val="0"/>
          <w:numId w:val="19"/>
        </w:numPr>
      </w:pPr>
      <w:r>
        <w:t>In previous versions of Bootstrap (prior to version 5) there was a really fun component named Jumbotron that had built-in settings to display content in a format to call attention to featured information; it was easy to add to your page by adding a div with class “jumbotron”. Sadly, the new Bootstrap has removed this class!</w:t>
      </w:r>
    </w:p>
    <w:p w14:paraId="2B5BF627" w14:textId="44B2A1A4" w:rsidR="00AA06D1" w:rsidRDefault="00961D66" w:rsidP="00375E9C">
      <w:pPr>
        <w:pStyle w:val="ListParagraph"/>
        <w:numPr>
          <w:ilvl w:val="0"/>
          <w:numId w:val="19"/>
        </w:numPr>
      </w:pPr>
      <w:r>
        <w:t>Instead, Bootstrap has many utility classes that determine layout</w:t>
      </w:r>
      <w:r w:rsidR="00F818B7">
        <w:t xml:space="preserve"> features such as height, width, padding, margin, font-weight</w:t>
      </w:r>
      <w:r w:rsidR="00805BD8">
        <w:t>, font-size. These are used to fine tune the Jumbotron look</w:t>
      </w:r>
    </w:p>
    <w:p w14:paraId="708653EA" w14:textId="7D5F3F67" w:rsidR="006D2370" w:rsidRDefault="006D2370" w:rsidP="00375E9C">
      <w:pPr>
        <w:pStyle w:val="ListParagraph"/>
        <w:numPr>
          <w:ilvl w:val="0"/>
          <w:numId w:val="19"/>
        </w:numPr>
      </w:pPr>
      <w:r>
        <w:t xml:space="preserve">We can replicate the look of a jumbotron by copying one of their examples at </w:t>
      </w:r>
      <w:hyperlink r:id="rId22" w:history="1">
        <w:r w:rsidR="00667375">
          <w:rPr>
            <w:rStyle w:val="Hyperlink"/>
          </w:rPr>
          <w:t>https://getbootstrap.com/docs/5.3/examples/jumbotron/</w:t>
        </w:r>
      </w:hyperlink>
      <w:r w:rsidR="00054B0D">
        <w:t xml:space="preserve"> </w:t>
      </w:r>
      <w:r w:rsidR="00054B0D" w:rsidRPr="00D43872">
        <w:rPr>
          <w:u w:val="single"/>
        </w:rPr>
        <w:t>Use Chrome</w:t>
      </w:r>
      <w:r w:rsidR="00054B0D">
        <w:t xml:space="preserve"> so that we can use the DevTools</w:t>
      </w:r>
    </w:p>
    <w:p w14:paraId="22D9403E" w14:textId="56C19A20" w:rsidR="00E06EBB" w:rsidRDefault="00E06EBB" w:rsidP="00E06EBB">
      <w:pPr>
        <w:pStyle w:val="ListParagraph"/>
        <w:numPr>
          <w:ilvl w:val="1"/>
          <w:numId w:val="19"/>
        </w:numPr>
      </w:pPr>
      <w:r>
        <w:t>Right-click on the “jumbotron” you like and choose “inspect” from the pop-up menu to see the underlying HTML</w:t>
      </w:r>
      <w:r w:rsidR="00054B0D">
        <w:t xml:space="preserve"> in DevTools</w:t>
      </w:r>
      <w:r>
        <w:t xml:space="preserve">; copy the &lt;div&gt; element that contains the full element. </w:t>
      </w:r>
      <w:r w:rsidR="001615E5">
        <w:t xml:space="preserve">When you highlight the correct &lt;div&gt; in the HTML, you will see the entire element highlighted on the Web page. In the example below, the </w:t>
      </w:r>
      <w:r w:rsidR="00054B0D">
        <w:t>div and its contents are highlighted in green and blue on the left.</w:t>
      </w:r>
    </w:p>
    <w:p w14:paraId="61AF0994" w14:textId="05A04374" w:rsidR="00054B0D" w:rsidRDefault="00054B0D" w:rsidP="00E06EBB">
      <w:pPr>
        <w:pStyle w:val="ListParagraph"/>
        <w:numPr>
          <w:ilvl w:val="1"/>
          <w:numId w:val="19"/>
        </w:numPr>
      </w:pPr>
      <w:r>
        <w:t>In the DevTools window right-click on the &lt;div&gt;, choose Copy, then Copy element to copy the entire &lt;div&gt; and its contents</w:t>
      </w:r>
    </w:p>
    <w:p w14:paraId="26C625D8" w14:textId="7DDA41E7" w:rsidR="001615E5" w:rsidRDefault="0051264C" w:rsidP="00D43872">
      <w:pPr>
        <w:ind w:left="360"/>
      </w:pPr>
      <w:r>
        <w:rPr>
          <w:noProof/>
        </w:rPr>
        <w:drawing>
          <wp:inline distT="0" distB="0" distL="0" distR="0" wp14:anchorId="391F43D0" wp14:editId="16DC3994">
            <wp:extent cx="6246954" cy="1564207"/>
            <wp:effectExtent l="0" t="0" r="190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2790" r="35461" b="42453"/>
                    <a:stretch/>
                  </pic:blipFill>
                  <pic:spPr bwMode="auto">
                    <a:xfrm>
                      <a:off x="0" y="0"/>
                      <a:ext cx="6295751" cy="15764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B8BD1A" w14:textId="40800BBC" w:rsidR="00375E9C" w:rsidRDefault="00375E9C" w:rsidP="00375E9C">
      <w:pPr>
        <w:pStyle w:val="ListParagraph"/>
        <w:numPr>
          <w:ilvl w:val="0"/>
          <w:numId w:val="19"/>
        </w:numPr>
      </w:pPr>
      <w:r>
        <w:t>Copy and paste</w:t>
      </w:r>
      <w:r w:rsidR="005630DC">
        <w:t xml:space="preserve"> the &lt;div&gt;</w:t>
      </w:r>
      <w:r>
        <w:t xml:space="preserve"> to your page below the &lt;/nav&gt; closing tag</w:t>
      </w:r>
    </w:p>
    <w:p w14:paraId="433B69DC" w14:textId="46D2AFDC" w:rsidR="00375E9C" w:rsidRDefault="00375E9C" w:rsidP="00375E9C">
      <w:pPr>
        <w:pStyle w:val="ListParagraph"/>
        <w:numPr>
          <w:ilvl w:val="0"/>
          <w:numId w:val="19"/>
        </w:numPr>
      </w:pPr>
      <w:r>
        <w:t xml:space="preserve">Modify the text </w:t>
      </w:r>
      <w:r w:rsidR="005630DC">
        <w:t>and make any other changes you want</w:t>
      </w:r>
      <w:r>
        <w:t xml:space="preserve"> and view your page again</w:t>
      </w:r>
    </w:p>
    <w:p w14:paraId="1BB15853" w14:textId="7D14801F" w:rsidR="00310907" w:rsidRDefault="00310907" w:rsidP="00375E9C">
      <w:pPr>
        <w:pStyle w:val="ListParagraph"/>
        <w:numPr>
          <w:ilvl w:val="0"/>
          <w:numId w:val="19"/>
        </w:numPr>
      </w:pPr>
      <w:r>
        <w:t>Our example code with “jumbotron” div highlighted :</w:t>
      </w:r>
    </w:p>
    <w:p w14:paraId="4F107B3B" w14:textId="57E77579" w:rsidR="00310907" w:rsidRDefault="00A55AA7" w:rsidP="00310907">
      <w:pPr>
        <w:ind w:left="10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C52896" wp14:editId="4F52E503">
                <wp:simplePos x="0" y="0"/>
                <wp:positionH relativeFrom="column">
                  <wp:posOffset>598521</wp:posOffset>
                </wp:positionH>
                <wp:positionV relativeFrom="paragraph">
                  <wp:posOffset>1155607</wp:posOffset>
                </wp:positionV>
                <wp:extent cx="4648758" cy="688290"/>
                <wp:effectExtent l="57150" t="19050" r="76200" b="9334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8758" cy="6882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5B25BE" id="Rectangle 23" o:spid="_x0000_s1026" style="position:absolute;margin-left:47.15pt;margin-top:91pt;width:366.05pt;height:54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" filled="f" strokecolor="#00b050">
                <v:shadow on="t" color="black" opacity="22937f" origin=",.5" offset="0,.63889mm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44CBF90D" wp14:editId="24D2D553">
            <wp:extent cx="4447410" cy="1920622"/>
            <wp:effectExtent l="0" t="0" r="0" b="3810"/>
            <wp:docPr id="8053594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35944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69336" cy="1930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3A29B" w14:textId="4D16C5C0" w:rsidR="008A7E94" w:rsidRDefault="008A7E94" w:rsidP="008A7E94">
      <w:pPr>
        <w:pStyle w:val="ListParagraph"/>
        <w:numPr>
          <w:ilvl w:val="0"/>
          <w:numId w:val="25"/>
        </w:numPr>
      </w:pPr>
      <w:r>
        <w:t>This is how it looks</w:t>
      </w:r>
      <w:r w:rsidR="00A704D0">
        <w:t xml:space="preserve"> so far</w:t>
      </w:r>
      <w:r>
        <w:t>:</w:t>
      </w:r>
    </w:p>
    <w:p w14:paraId="2C9F7C03" w14:textId="1B095456" w:rsidR="00343DB5" w:rsidRDefault="003F3E27" w:rsidP="00DA7016">
      <w:pPr>
        <w:ind w:left="360"/>
        <w:rPr>
          <w:b/>
          <w:color w:val="0D38D3"/>
        </w:rPr>
      </w:pPr>
      <w:r>
        <w:rPr>
          <w:noProof/>
        </w:rPr>
        <w:lastRenderedPageBreak/>
        <w:drawing>
          <wp:inline distT="0" distB="0" distL="0" distR="0" wp14:anchorId="4FF516F9" wp14:editId="7A02DCF5">
            <wp:extent cx="3363002" cy="2108415"/>
            <wp:effectExtent l="0" t="0" r="8890" b="6350"/>
            <wp:docPr id="838993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99328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77081" cy="211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1C02A" w14:textId="77777777" w:rsidR="001F1EB6" w:rsidRDefault="001F1EB6" w:rsidP="001F1EB6">
      <w:pPr>
        <w:pStyle w:val="Heading3"/>
      </w:pPr>
      <w:r>
        <w:t>Buttons</w:t>
      </w:r>
    </w:p>
    <w:p w14:paraId="4265F056" w14:textId="77777777" w:rsidR="001F1EB6" w:rsidRDefault="001F1EB6" w:rsidP="001F1EB6">
      <w:r>
        <w:t>Bootstrap has built-in styles for buttons with different color schemes based on purpose</w:t>
      </w:r>
    </w:p>
    <w:p w14:paraId="5BC1EE5B" w14:textId="00C37A55" w:rsidR="001F1EB6" w:rsidRDefault="001F1EB6" w:rsidP="001F1EB6">
      <w:pPr>
        <w:pStyle w:val="ListParagraph"/>
        <w:numPr>
          <w:ilvl w:val="0"/>
          <w:numId w:val="27"/>
        </w:numPr>
      </w:pPr>
      <w:r>
        <w:t xml:space="preserve">Go to </w:t>
      </w:r>
      <w:hyperlink r:id="rId26" w:history="1">
        <w:r w:rsidR="003E7BCC">
          <w:rPr>
            <w:rStyle w:val="Hyperlink"/>
          </w:rPr>
          <w:t>https://getbootstrap.com/docs/5.3/components/buttons/</w:t>
        </w:r>
      </w:hyperlink>
    </w:p>
    <w:p w14:paraId="39E1EE1A" w14:textId="77777777" w:rsidR="001F1EB6" w:rsidRDefault="001F1EB6" w:rsidP="001F1EB6">
      <w:pPr>
        <w:pStyle w:val="ListParagraph"/>
        <w:numPr>
          <w:ilvl w:val="0"/>
          <w:numId w:val="27"/>
        </w:numPr>
      </w:pPr>
      <w:r>
        <w:t xml:space="preserve">Find the first code example on that page: </w:t>
      </w:r>
    </w:p>
    <w:p w14:paraId="06D549AE" w14:textId="16F3A8CF" w:rsidR="007F03B8" w:rsidRDefault="007F03B8" w:rsidP="007F03B8">
      <w:pPr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B4B2A7" wp14:editId="250940EF">
                <wp:simplePos x="0" y="0"/>
                <wp:positionH relativeFrom="column">
                  <wp:posOffset>4087328</wp:posOffset>
                </wp:positionH>
                <wp:positionV relativeFrom="paragraph">
                  <wp:posOffset>1343474</wp:posOffset>
                </wp:positionV>
                <wp:extent cx="1150018" cy="823161"/>
                <wp:effectExtent l="57150" t="19050" r="69215" b="91440"/>
                <wp:wrapNone/>
                <wp:docPr id="12" name="Callout: Up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0018" cy="823161"/>
                        </a:xfrm>
                        <a:prstGeom prst="upArrowCallou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6C1DE547" w14:textId="77777777" w:rsidR="001F1EB6" w:rsidRPr="000F66D9" w:rsidRDefault="001F1EB6" w:rsidP="001F1EB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Click the copy icon  to get the code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B4B2A7"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Callout: Up Arrow 12" o:spid="_x0000_s1030" type="#_x0000_t79" style="position:absolute;left:0;text-align:left;margin-left:321.85pt;margin-top:105.8pt;width:90.55pt;height:64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" adj="7565,6935,5400,8867" fillcolor="#3f80cd" strokecolor="#4a7ebb">
                <v:fill color2="#9bc1ff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6C1DE547" w14:textId="77777777" w:rsidR="001F1EB6" w:rsidRPr="000F66D9" w:rsidRDefault="001F1EB6" w:rsidP="001F1EB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Click the copy icon  to get the code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72F07ED" wp14:editId="0EE763B6">
            <wp:extent cx="4378790" cy="2681198"/>
            <wp:effectExtent l="0" t="0" r="3175" b="5080"/>
            <wp:docPr id="13197487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748749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88338" cy="2687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83B81" w14:textId="5A234AA6" w:rsidR="001F1EB6" w:rsidRDefault="001F1EB6" w:rsidP="007F03B8">
      <w:pPr>
        <w:ind w:left="360"/>
      </w:pPr>
    </w:p>
    <w:p w14:paraId="3E8F9875" w14:textId="51016822" w:rsidR="001F1EB6" w:rsidRDefault="001F1EB6" w:rsidP="001F1EB6">
      <w:pPr>
        <w:pStyle w:val="ListParagraph"/>
        <w:numPr>
          <w:ilvl w:val="0"/>
          <w:numId w:val="27"/>
        </w:numPr>
      </w:pPr>
      <w:r>
        <w:t>Click the copy icon to get the HTML code into your clipboard</w:t>
      </w:r>
    </w:p>
    <w:p w14:paraId="25D89D1E" w14:textId="1F12D8A2" w:rsidR="001F1EB6" w:rsidRDefault="001F1EB6" w:rsidP="001F1EB6">
      <w:pPr>
        <w:pStyle w:val="ListParagraph"/>
        <w:numPr>
          <w:ilvl w:val="0"/>
          <w:numId w:val="27"/>
        </w:numPr>
      </w:pPr>
      <w:r>
        <w:t xml:space="preserve">In your project, add a  pair of div tags </w:t>
      </w:r>
      <w:r w:rsidRPr="007D115D">
        <w:rPr>
          <w:rFonts w:ascii="Courier New" w:hAnsi="Courier New" w:cs="Courier New"/>
          <w:i/>
          <w:iCs/>
          <w:sz w:val="20"/>
          <w:szCs w:val="20"/>
        </w:rPr>
        <w:t>&lt;div&gt; &lt;/div&gt;</w:t>
      </w:r>
      <w:r>
        <w:t xml:space="preserve"> and paste the code between them;  add the classes </w:t>
      </w:r>
      <w:r w:rsidRPr="007D115D">
        <w:rPr>
          <w:rFonts w:ascii="Courier New" w:hAnsi="Courier New" w:cs="Courier New"/>
          <w:sz w:val="20"/>
          <w:szCs w:val="20"/>
        </w:rPr>
        <w:t>class="container p-5 mx-auto"&gt;</w:t>
      </w:r>
      <w:r>
        <w:t xml:space="preserve"> to the div tag to center the new component:</w:t>
      </w:r>
    </w:p>
    <w:p w14:paraId="02104EDC" w14:textId="2111117F" w:rsidR="001F1EB6" w:rsidRPr="007D115D" w:rsidRDefault="001F1EB6" w:rsidP="001F1EB6">
      <w:pPr>
        <w:ind w:left="1440"/>
        <w:rPr>
          <w:rFonts w:ascii="Courier New" w:hAnsi="Courier New" w:cs="Courier New"/>
          <w:sz w:val="20"/>
          <w:szCs w:val="20"/>
        </w:rPr>
      </w:pPr>
      <w:r w:rsidRPr="007D115D">
        <w:rPr>
          <w:rFonts w:ascii="Courier New" w:hAnsi="Courier New" w:cs="Courier New"/>
          <w:sz w:val="20"/>
          <w:szCs w:val="20"/>
        </w:rPr>
        <w:t>&lt;div id="buttons" class="container p-5 mx-auto"&gt;</w:t>
      </w:r>
    </w:p>
    <w:p w14:paraId="46AE01EC" w14:textId="4AF980A3" w:rsidR="001F1EB6" w:rsidRPr="007D115D" w:rsidRDefault="001F1EB6" w:rsidP="001F1EB6">
      <w:pPr>
        <w:ind w:left="1440"/>
        <w:rPr>
          <w:rFonts w:ascii="Courier New" w:hAnsi="Courier New" w:cs="Courier New"/>
          <w:sz w:val="20"/>
          <w:szCs w:val="20"/>
        </w:rPr>
      </w:pPr>
      <w:r w:rsidRPr="007D115D">
        <w:rPr>
          <w:rFonts w:ascii="Courier New" w:hAnsi="Courier New" w:cs="Courier New"/>
          <w:sz w:val="20"/>
          <w:szCs w:val="20"/>
        </w:rPr>
        <w:t xml:space="preserve">        &lt;button type="button" class="btn btn-primary"&gt;Primary&lt;/button&gt;</w:t>
      </w:r>
    </w:p>
    <w:p w14:paraId="1C8C96D3" w14:textId="77777777" w:rsidR="001F1EB6" w:rsidRPr="007D115D" w:rsidRDefault="001F1EB6" w:rsidP="001F1EB6">
      <w:pPr>
        <w:ind w:left="1440"/>
        <w:rPr>
          <w:rFonts w:ascii="Courier New" w:hAnsi="Courier New" w:cs="Courier New"/>
          <w:sz w:val="20"/>
          <w:szCs w:val="20"/>
        </w:rPr>
      </w:pPr>
      <w:r w:rsidRPr="007D115D">
        <w:rPr>
          <w:rFonts w:ascii="Courier New" w:hAnsi="Courier New" w:cs="Courier New"/>
          <w:sz w:val="20"/>
          <w:szCs w:val="20"/>
        </w:rPr>
        <w:t xml:space="preserve">        &lt;button type="button" class="btn btn-secondary"&gt;Secondary&lt;/button&gt;</w:t>
      </w:r>
    </w:p>
    <w:p w14:paraId="5882F032" w14:textId="77777777" w:rsidR="001F1EB6" w:rsidRPr="007D115D" w:rsidRDefault="001F1EB6" w:rsidP="001F1EB6">
      <w:pPr>
        <w:ind w:left="1440"/>
        <w:rPr>
          <w:rFonts w:ascii="Courier New" w:hAnsi="Courier New" w:cs="Courier New"/>
          <w:sz w:val="20"/>
          <w:szCs w:val="20"/>
        </w:rPr>
      </w:pPr>
      <w:r w:rsidRPr="007D115D">
        <w:rPr>
          <w:rFonts w:ascii="Courier New" w:hAnsi="Courier New" w:cs="Courier New"/>
          <w:sz w:val="20"/>
          <w:szCs w:val="20"/>
        </w:rPr>
        <w:t xml:space="preserve">        &lt;button type="button" class="btn btn-success"&gt;Success&lt;/button&gt;</w:t>
      </w:r>
    </w:p>
    <w:p w14:paraId="32459C4F" w14:textId="77777777" w:rsidR="001F1EB6" w:rsidRPr="007D115D" w:rsidRDefault="001F1EB6" w:rsidP="001F1EB6">
      <w:pPr>
        <w:ind w:left="1440"/>
        <w:rPr>
          <w:rFonts w:ascii="Courier New" w:hAnsi="Courier New" w:cs="Courier New"/>
          <w:sz w:val="20"/>
          <w:szCs w:val="20"/>
        </w:rPr>
      </w:pPr>
      <w:r w:rsidRPr="007D115D">
        <w:rPr>
          <w:rFonts w:ascii="Courier New" w:hAnsi="Courier New" w:cs="Courier New"/>
          <w:sz w:val="20"/>
          <w:szCs w:val="20"/>
        </w:rPr>
        <w:t xml:space="preserve">        &lt;button type="button" class="btn btn-danger"&gt;Danger&lt;/button&gt;</w:t>
      </w:r>
    </w:p>
    <w:p w14:paraId="338A5CFD" w14:textId="77777777" w:rsidR="001F1EB6" w:rsidRPr="007D115D" w:rsidRDefault="001F1EB6" w:rsidP="001F1EB6">
      <w:pPr>
        <w:ind w:left="1440"/>
        <w:rPr>
          <w:rFonts w:ascii="Courier New" w:hAnsi="Courier New" w:cs="Courier New"/>
          <w:sz w:val="20"/>
          <w:szCs w:val="20"/>
        </w:rPr>
      </w:pPr>
      <w:r w:rsidRPr="007D115D">
        <w:rPr>
          <w:rFonts w:ascii="Courier New" w:hAnsi="Courier New" w:cs="Courier New"/>
          <w:sz w:val="20"/>
          <w:szCs w:val="20"/>
        </w:rPr>
        <w:lastRenderedPageBreak/>
        <w:t xml:space="preserve">        &lt;button type="button" class="btn btn-warning"&gt;Warning&lt;/button&gt;</w:t>
      </w:r>
    </w:p>
    <w:p w14:paraId="5E1E2B07" w14:textId="77777777" w:rsidR="001F1EB6" w:rsidRPr="007D115D" w:rsidRDefault="001F1EB6" w:rsidP="001F1EB6">
      <w:pPr>
        <w:ind w:left="1440"/>
        <w:rPr>
          <w:rFonts w:ascii="Courier New" w:hAnsi="Courier New" w:cs="Courier New"/>
          <w:sz w:val="20"/>
          <w:szCs w:val="20"/>
        </w:rPr>
      </w:pPr>
      <w:r w:rsidRPr="007D115D">
        <w:rPr>
          <w:rFonts w:ascii="Courier New" w:hAnsi="Courier New" w:cs="Courier New"/>
          <w:sz w:val="20"/>
          <w:szCs w:val="20"/>
        </w:rPr>
        <w:t xml:space="preserve">        &lt;button type="button" class="btn btn-info"&gt;Info&lt;/button&gt;</w:t>
      </w:r>
    </w:p>
    <w:p w14:paraId="46659292" w14:textId="77777777" w:rsidR="001F1EB6" w:rsidRPr="007D115D" w:rsidRDefault="001F1EB6" w:rsidP="001F1EB6">
      <w:pPr>
        <w:ind w:left="1440"/>
        <w:rPr>
          <w:rFonts w:ascii="Courier New" w:hAnsi="Courier New" w:cs="Courier New"/>
          <w:sz w:val="20"/>
          <w:szCs w:val="20"/>
        </w:rPr>
      </w:pPr>
      <w:r w:rsidRPr="007D115D">
        <w:rPr>
          <w:rFonts w:ascii="Courier New" w:hAnsi="Courier New" w:cs="Courier New"/>
          <w:sz w:val="20"/>
          <w:szCs w:val="20"/>
        </w:rPr>
        <w:t xml:space="preserve">        &lt;button type="button" class="btn btn-light"&gt;Light&lt;/button&gt;</w:t>
      </w:r>
    </w:p>
    <w:p w14:paraId="41B4BB83" w14:textId="77777777" w:rsidR="001F1EB6" w:rsidRPr="007D115D" w:rsidRDefault="001F1EB6" w:rsidP="001F1EB6">
      <w:pPr>
        <w:ind w:left="1440"/>
        <w:rPr>
          <w:rFonts w:ascii="Courier New" w:hAnsi="Courier New" w:cs="Courier New"/>
          <w:sz w:val="20"/>
          <w:szCs w:val="20"/>
        </w:rPr>
      </w:pPr>
      <w:r w:rsidRPr="007D115D">
        <w:rPr>
          <w:rFonts w:ascii="Courier New" w:hAnsi="Courier New" w:cs="Courier New"/>
          <w:sz w:val="20"/>
          <w:szCs w:val="20"/>
        </w:rPr>
        <w:t xml:space="preserve">        &lt;button type="button" class="btn btn-dark"&gt;Dark&lt;/button&gt;</w:t>
      </w:r>
    </w:p>
    <w:p w14:paraId="4D8A6D93" w14:textId="77777777" w:rsidR="001F1EB6" w:rsidRPr="007D115D" w:rsidRDefault="001F1EB6" w:rsidP="001F1EB6">
      <w:pPr>
        <w:ind w:left="1440"/>
        <w:rPr>
          <w:rFonts w:ascii="Courier New" w:hAnsi="Courier New" w:cs="Courier New"/>
          <w:sz w:val="20"/>
          <w:szCs w:val="20"/>
        </w:rPr>
      </w:pPr>
      <w:r w:rsidRPr="007D115D">
        <w:rPr>
          <w:rFonts w:ascii="Courier New" w:hAnsi="Courier New" w:cs="Courier New"/>
          <w:sz w:val="20"/>
          <w:szCs w:val="20"/>
        </w:rPr>
        <w:t xml:space="preserve">        &lt;button type="button" class="btn btn-link"&gt;Link&lt;/button&gt;</w:t>
      </w:r>
    </w:p>
    <w:p w14:paraId="529A8A33" w14:textId="290D7FA9" w:rsidR="001F1EB6" w:rsidRDefault="001F1EB6" w:rsidP="001F1EB6">
      <w:pPr>
        <w:ind w:left="1440"/>
        <w:rPr>
          <w:rFonts w:ascii="Courier New" w:hAnsi="Courier New" w:cs="Courier New"/>
          <w:sz w:val="20"/>
          <w:szCs w:val="20"/>
        </w:rPr>
      </w:pPr>
      <w:r w:rsidRPr="007D115D">
        <w:rPr>
          <w:rFonts w:ascii="Courier New" w:hAnsi="Courier New" w:cs="Courier New"/>
          <w:sz w:val="20"/>
          <w:szCs w:val="20"/>
        </w:rPr>
        <w:t xml:space="preserve">   &lt;/div&gt; </w:t>
      </w:r>
    </w:p>
    <w:p w14:paraId="16BB2C01" w14:textId="694D3114" w:rsidR="00A562B8" w:rsidRDefault="00A562B8" w:rsidP="00A562B8">
      <w:pPr>
        <w:pStyle w:val="Heading3"/>
      </w:pPr>
      <w:r>
        <w:t>Grid</w:t>
      </w:r>
      <w:r w:rsidR="00B32DDB">
        <w:t>s with Responsive Columns:</w:t>
      </w:r>
    </w:p>
    <w:p w14:paraId="257081FB" w14:textId="0FF6CF81" w:rsidR="00B32DDB" w:rsidRDefault="00263212" w:rsidP="00B32DDB">
      <w:r>
        <w:t xml:space="preserve">The grid system is described in the documentation at: </w:t>
      </w:r>
      <w:hyperlink r:id="rId28" w:history="1">
        <w:r w:rsidRPr="0029235A">
          <w:rPr>
            <w:rStyle w:val="Hyperlink"/>
          </w:rPr>
          <w:t>https://getbootstrap.com/docs/5.3/layout/grid/</w:t>
        </w:r>
      </w:hyperlink>
    </w:p>
    <w:p w14:paraId="6091D77A" w14:textId="52FD2A7A" w:rsidR="00AA48B7" w:rsidRDefault="00AA48B7" w:rsidP="00AA48B7">
      <w:pPr>
        <w:pStyle w:val="ListParagraph"/>
        <w:numPr>
          <w:ilvl w:val="0"/>
          <w:numId w:val="31"/>
        </w:numPr>
      </w:pPr>
      <w:r>
        <w:t xml:space="preserve">Container: </w:t>
      </w:r>
      <w:r w:rsidR="00D71EAB">
        <w:t>A grid is contained within an element with the container or container-fluid class</w:t>
      </w:r>
    </w:p>
    <w:p w14:paraId="5EF507E9" w14:textId="1FD2E540" w:rsidR="00AA48B7" w:rsidRDefault="00AA48B7" w:rsidP="00AA48B7">
      <w:pPr>
        <w:pStyle w:val="ListParagraph"/>
        <w:numPr>
          <w:ilvl w:val="0"/>
          <w:numId w:val="31"/>
        </w:numPr>
      </w:pPr>
      <w:r>
        <w:t xml:space="preserve">Row: </w:t>
      </w:r>
      <w:r w:rsidR="00D71EAB">
        <w:t xml:space="preserve">within the container </w:t>
      </w:r>
      <w:r>
        <w:t>are row elements</w:t>
      </w:r>
    </w:p>
    <w:p w14:paraId="6B278099" w14:textId="6A313EE5" w:rsidR="00263212" w:rsidRDefault="00AA48B7" w:rsidP="00AA48B7">
      <w:pPr>
        <w:pStyle w:val="ListParagraph"/>
        <w:numPr>
          <w:ilvl w:val="0"/>
          <w:numId w:val="31"/>
        </w:numPr>
      </w:pPr>
      <w:r>
        <w:t>Column: within each row are column elements. The grid</w:t>
      </w:r>
      <w:r w:rsidR="00382CB6">
        <w:t xml:space="preserve"> system has 12 columns available per row. </w:t>
      </w:r>
      <w:r w:rsidR="000C3A15">
        <w:t xml:space="preserve">If want your content to be divided into columns within a row, use the “col” class or one of its variants. The columns within a row are evenly divided in widths by default. Specify </w:t>
      </w:r>
      <w:r w:rsidR="003332C0">
        <w:t>the distribution of widths to get what you want. For example, you can have one column with class=”col-8” and another column with class=”col-4” to get your total width of 12.</w:t>
      </w:r>
    </w:p>
    <w:p w14:paraId="25EA9D93" w14:textId="6113E0A0" w:rsidR="005A632B" w:rsidRDefault="005A632B" w:rsidP="00AA48B7">
      <w:pPr>
        <w:pStyle w:val="ListParagraph"/>
        <w:numPr>
          <w:ilvl w:val="0"/>
          <w:numId w:val="31"/>
        </w:numPr>
      </w:pPr>
      <w:r>
        <w:t>Try adding this example to your code</w:t>
      </w:r>
      <w:r w:rsidR="001C57A3">
        <w:t>; then experiment with changing column sizes:</w:t>
      </w:r>
    </w:p>
    <w:p w14:paraId="52C6DEFC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>&lt;div container p-5 my-5 mx-auto"&gt;</w:t>
      </w:r>
    </w:p>
    <w:p w14:paraId="326559A4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&lt;h3&gt;Responsive Columns will adjust column widths to screen size &lt;/h3&gt;</w:t>
      </w:r>
    </w:p>
    <w:p w14:paraId="16975AF0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&lt;div class="container text-center border"&gt;</w:t>
      </w:r>
    </w:p>
    <w:p w14:paraId="47886235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    &lt;div class="row bg-info"&gt;</w:t>
      </w:r>
    </w:p>
    <w:p w14:paraId="562C6DDC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        &lt;div class="col border"&gt;col&lt;/div&gt;</w:t>
      </w:r>
    </w:p>
    <w:p w14:paraId="017F6C43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        &lt;div class="col border"&gt;col&lt;/div&gt;</w:t>
      </w:r>
    </w:p>
    <w:p w14:paraId="106909EE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        &lt;div class="col border"&gt;col&lt;/div&gt;</w:t>
      </w:r>
    </w:p>
    <w:p w14:paraId="28AE9CCC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        &lt;div class="col border"&gt;col&lt;/div&gt;</w:t>
      </w:r>
    </w:p>
    <w:p w14:paraId="4DC1F8F7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    &lt;/div&gt;</w:t>
      </w:r>
    </w:p>
    <w:p w14:paraId="2578FC6D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    &lt;div class="row bg-secondary"&gt;</w:t>
      </w:r>
    </w:p>
    <w:p w14:paraId="2D78B7EB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        &lt;div class="col-8 border"&gt;col-8&lt;/div&gt;</w:t>
      </w:r>
    </w:p>
    <w:p w14:paraId="0B346F71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        &lt;div class="col-4 border"&gt;col-4&lt;/div&gt;</w:t>
      </w:r>
    </w:p>
    <w:p w14:paraId="75A3F6F2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    &lt;/div&gt;</w:t>
      </w:r>
    </w:p>
    <w:p w14:paraId="2E45AB42" w14:textId="77777777" w:rsidR="001C57A3" w:rsidRPr="001C57A3" w:rsidRDefault="001C57A3" w:rsidP="001C57A3">
      <w:pPr>
        <w:ind w:left="720"/>
        <w:rPr>
          <w:rFonts w:ascii="Courier New" w:hAnsi="Courier New" w:cs="Courier New"/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        &lt;/div&gt;</w:t>
      </w:r>
    </w:p>
    <w:p w14:paraId="40E5570C" w14:textId="7A95E6AF" w:rsidR="00A562B8" w:rsidRPr="001C57A3" w:rsidRDefault="001C57A3" w:rsidP="001C57A3">
      <w:pPr>
        <w:ind w:left="720"/>
        <w:rPr>
          <w:sz w:val="18"/>
          <w:szCs w:val="18"/>
        </w:rPr>
      </w:pPr>
      <w:r w:rsidRPr="001C57A3">
        <w:rPr>
          <w:rFonts w:ascii="Courier New" w:hAnsi="Courier New" w:cs="Courier New"/>
          <w:sz w:val="18"/>
          <w:szCs w:val="18"/>
        </w:rPr>
        <w:t xml:space="preserve">    &lt;/div&gt;</w:t>
      </w:r>
    </w:p>
    <w:p w14:paraId="1F0563B5" w14:textId="784D19D7" w:rsidR="001F1EB6" w:rsidRDefault="001F1EB6" w:rsidP="00A562B8">
      <w:pPr>
        <w:ind w:left="360"/>
      </w:pPr>
      <w:r>
        <w:t>Run the project; the page should look something like this:</w:t>
      </w:r>
    </w:p>
    <w:p w14:paraId="05E75003" w14:textId="301011C1" w:rsidR="001F1EB6" w:rsidRDefault="00592A08" w:rsidP="001F1EB6">
      <w:pPr>
        <w:ind w:left="1440"/>
        <w:rPr>
          <w:rFonts w:ascii="Courier New" w:hAnsi="Courier New" w:cs="Courier New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385E490" wp14:editId="02EEECDD">
            <wp:extent cx="4130377" cy="4277235"/>
            <wp:effectExtent l="0" t="0" r="3810" b="9525"/>
            <wp:docPr id="13165895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589505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144181" cy="429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299A0" w14:textId="40E5B159" w:rsidR="00375E9C" w:rsidRDefault="00375E9C" w:rsidP="00375E9C">
      <w:pPr>
        <w:pStyle w:val="Heading3"/>
      </w:pPr>
      <w:r>
        <w:t>Change the Theme!</w:t>
      </w:r>
    </w:p>
    <w:p w14:paraId="73FC4AB1" w14:textId="23DE3A29" w:rsidR="00375E9C" w:rsidRDefault="00375E9C" w:rsidP="00375E9C">
      <w:pPr>
        <w:pStyle w:val="ListParagraph"/>
        <w:numPr>
          <w:ilvl w:val="0"/>
          <w:numId w:val="22"/>
        </w:numPr>
      </w:pPr>
      <w:r>
        <w:t>Bootstrap consists of JavaScript and CSS; it is the CSS that affects the appearance, so we can easily change the look by changing the CSS</w:t>
      </w:r>
    </w:p>
    <w:p w14:paraId="30CA51A7" w14:textId="5CAFEF4B" w:rsidR="00375E9C" w:rsidRDefault="00375E9C" w:rsidP="00375E9C">
      <w:pPr>
        <w:pStyle w:val="ListParagraph"/>
        <w:numPr>
          <w:ilvl w:val="0"/>
          <w:numId w:val="22"/>
        </w:numPr>
      </w:pPr>
      <w:r>
        <w:t xml:space="preserve">Go to </w:t>
      </w:r>
      <w:hyperlink r:id="rId30" w:history="1">
        <w:r w:rsidRPr="00C8148E">
          <w:rPr>
            <w:rStyle w:val="Hyperlink"/>
          </w:rPr>
          <w:t>Bootswatch.com</w:t>
        </w:r>
      </w:hyperlink>
    </w:p>
    <w:p w14:paraId="5CAB3621" w14:textId="5AFBBB59" w:rsidR="00375E9C" w:rsidRDefault="00605DB2" w:rsidP="00375E9C">
      <w:pPr>
        <w:pStyle w:val="ListParagraph"/>
        <w:numPr>
          <w:ilvl w:val="0"/>
          <w:numId w:val="2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E887CB" wp14:editId="105A6B08">
                <wp:simplePos x="0" y="0"/>
                <wp:positionH relativeFrom="column">
                  <wp:posOffset>2492634</wp:posOffset>
                </wp:positionH>
                <wp:positionV relativeFrom="paragraph">
                  <wp:posOffset>373502</wp:posOffset>
                </wp:positionV>
                <wp:extent cx="45719" cy="761363"/>
                <wp:effectExtent l="76200" t="0" r="50165" b="5842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76136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3556D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margin-left:196.25pt;margin-top:29.4pt;width:3.6pt;height:59.9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" strokecolor="#4579b8 [3044]">
                <v:stroke endarrow="block"/>
              </v:shape>
            </w:pict>
          </mc:Fallback>
        </mc:AlternateContent>
      </w:r>
      <w:r w:rsidR="00375E9C" w:rsidRPr="00657D17">
        <w:rPr>
          <w:b/>
          <w:bCs/>
        </w:rPr>
        <w:t>Find an appealing theme</w:t>
      </w:r>
      <w:r w:rsidR="00375E9C">
        <w:t xml:space="preserve"> and click the Preview button; when you find one you like click the arrow next to Download.</w:t>
      </w:r>
      <w:r>
        <w:t xml:space="preserve"> I’m trying out Solar to suit our intergalactic theme.</w:t>
      </w:r>
      <w:r w:rsidR="00375E9C">
        <w:t xml:space="preserve"> Choose </w:t>
      </w:r>
      <w:r w:rsidR="00375E9C" w:rsidRPr="007263DF">
        <w:rPr>
          <w:b/>
          <w:bCs/>
          <w:i/>
          <w:iCs/>
        </w:rPr>
        <w:t>bootstrap.css</w:t>
      </w:r>
      <w:r w:rsidR="00375E9C">
        <w:t xml:space="preserve"> from the list</w:t>
      </w:r>
      <w:r w:rsidR="007263DF">
        <w:t>. The file will be downloaded to your usual downloads folder</w:t>
      </w:r>
    </w:p>
    <w:p w14:paraId="2F486E40" w14:textId="5F138682" w:rsidR="00375E9C" w:rsidRDefault="00605DB2" w:rsidP="00375E9C">
      <w:pPr>
        <w:ind w:left="1440"/>
      </w:pPr>
      <w:r>
        <w:rPr>
          <w:noProof/>
        </w:rPr>
        <w:drawing>
          <wp:inline distT="0" distB="0" distL="0" distR="0" wp14:anchorId="3975918C" wp14:editId="665FD075">
            <wp:extent cx="1801808" cy="1863233"/>
            <wp:effectExtent l="0" t="0" r="8255" b="3810"/>
            <wp:docPr id="5024450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44503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21215" cy="1883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F04E6" w14:textId="38F47BE5" w:rsidR="007263DF" w:rsidRDefault="00657D17" w:rsidP="00375E9C">
      <w:pPr>
        <w:pStyle w:val="ListParagraph"/>
        <w:numPr>
          <w:ilvl w:val="0"/>
          <w:numId w:val="23"/>
        </w:numPr>
      </w:pPr>
      <w:r>
        <w:lastRenderedPageBreak/>
        <w:t xml:space="preserve">Create a new webpage to test your theme:  </w:t>
      </w:r>
      <w:r w:rsidR="007263DF">
        <w:t>copy your index.html file so we can compare the 2 versions of Bootstrap. Click the 3 dots next to index.html and select Duplicate</w:t>
      </w:r>
    </w:p>
    <w:p w14:paraId="422C29D0" w14:textId="2FE9E3FC" w:rsidR="007263DF" w:rsidRDefault="00343DB5" w:rsidP="007263DF">
      <w:pPr>
        <w:pStyle w:val="ListParagraph"/>
        <w:numPr>
          <w:ilvl w:val="2"/>
          <w:numId w:val="2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DC0A32" wp14:editId="0209FD63">
                <wp:simplePos x="0" y="0"/>
                <wp:positionH relativeFrom="column">
                  <wp:posOffset>2536974</wp:posOffset>
                </wp:positionH>
                <wp:positionV relativeFrom="paragraph">
                  <wp:posOffset>898187</wp:posOffset>
                </wp:positionV>
                <wp:extent cx="817123" cy="276266"/>
                <wp:effectExtent l="57150" t="19050" r="78740" b="1047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7123" cy="27626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1E0799" id="Rectangle 8" o:spid="_x0000_s1026" style="position:absolute;margin-left:199.75pt;margin-top:70.7pt;width:64.35pt;height:21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" filled="f" strokecolor="#4579b8 [3044]">
                <v:shadow on="t" color="black" opacity="22937f" origin=",.5" offset="0,.63889mm"/>
              </v:rect>
            </w:pict>
          </mc:Fallback>
        </mc:AlternateContent>
      </w:r>
      <w:r w:rsidR="007263DF">
        <w:rPr>
          <w:noProof/>
        </w:rPr>
        <w:drawing>
          <wp:inline distT="0" distB="0" distL="0" distR="0" wp14:anchorId="7EC7352A" wp14:editId="542D0209">
            <wp:extent cx="1657593" cy="1166212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74851" cy="1178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94760" w14:textId="6AFB9FAB" w:rsidR="007263DF" w:rsidRDefault="007263DF" w:rsidP="007263DF">
      <w:pPr>
        <w:pStyle w:val="ListParagraph"/>
        <w:numPr>
          <w:ilvl w:val="0"/>
          <w:numId w:val="23"/>
        </w:numPr>
      </w:pPr>
      <w:r>
        <w:t>Rename the copy to “theme.html” and select it for editing</w:t>
      </w:r>
    </w:p>
    <w:p w14:paraId="08BA5410" w14:textId="0E803FDA" w:rsidR="00375E9C" w:rsidRDefault="006E3096" w:rsidP="00375E9C">
      <w:pPr>
        <w:pStyle w:val="ListParagraph"/>
        <w:numPr>
          <w:ilvl w:val="0"/>
          <w:numId w:val="23"/>
        </w:numPr>
      </w:pPr>
      <w:r>
        <w:t xml:space="preserve">Upload the theme’s css file: </w:t>
      </w:r>
      <w:r w:rsidR="00375E9C">
        <w:t xml:space="preserve">In your </w:t>
      </w:r>
      <w:r w:rsidR="0010048D">
        <w:t xml:space="preserve">Replit </w:t>
      </w:r>
      <w:r w:rsidR="00375E9C">
        <w:t xml:space="preserve">project, click </w:t>
      </w:r>
      <w:r w:rsidR="0010048D">
        <w:t>the  3 dots</w:t>
      </w:r>
      <w:r w:rsidR="00375E9C">
        <w:t xml:space="preserve"> above the file list, then “Upload a File”, </w:t>
      </w:r>
      <w:r w:rsidR="00D45DC3">
        <w:t xml:space="preserve">then </w:t>
      </w:r>
      <w:r w:rsidR="00375E9C">
        <w:t xml:space="preserve">select the bootstrap.css file from your </w:t>
      </w:r>
      <w:r w:rsidR="00343DB5">
        <w:t>D</w:t>
      </w:r>
      <w:r w:rsidR="00375E9C">
        <w:t>ownloads folder</w:t>
      </w:r>
      <w:r w:rsidR="00D45DC3">
        <w:t>; click “open” to upload it</w:t>
      </w:r>
    </w:p>
    <w:p w14:paraId="7E14404F" w14:textId="15E0EE09" w:rsidR="0010048D" w:rsidRDefault="00D45DC3" w:rsidP="00D45DC3">
      <w:pPr>
        <w:ind w:left="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18843E" wp14:editId="186EB988">
                <wp:simplePos x="0" y="0"/>
                <wp:positionH relativeFrom="column">
                  <wp:posOffset>2859932</wp:posOffset>
                </wp:positionH>
                <wp:positionV relativeFrom="paragraph">
                  <wp:posOffset>60190</wp:posOffset>
                </wp:positionV>
                <wp:extent cx="894945" cy="299612"/>
                <wp:effectExtent l="57150" t="19050" r="76835" b="10096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945" cy="29961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D97D10" id="Rectangle 28" o:spid="_x0000_s1026" style="position:absolute;margin-left:225.2pt;margin-top:4.75pt;width:70.45pt;height:23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" filled="f" strokecolor="#00b050">
                <v:shadow on="t" color="black" opacity="22937f" origin=",.5" offset="0,.63889mm"/>
              </v:rect>
            </w:pict>
          </mc:Fallback>
        </mc:AlternateContent>
      </w:r>
      <w:r w:rsidR="0010048D">
        <w:rPr>
          <w:noProof/>
        </w:rPr>
        <w:drawing>
          <wp:inline distT="0" distB="0" distL="0" distR="0" wp14:anchorId="3EC35149" wp14:editId="48C24A8E">
            <wp:extent cx="2957208" cy="66793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014222" cy="68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8B181" w14:textId="4D919737" w:rsidR="00D45DC3" w:rsidRDefault="00D45DC3" w:rsidP="00D45DC3">
      <w:pPr>
        <w:ind w:left="1440"/>
      </w:pPr>
      <w:r>
        <w:rPr>
          <w:noProof/>
        </w:rPr>
        <w:drawing>
          <wp:inline distT="0" distB="0" distL="0" distR="0" wp14:anchorId="24BCD2FD" wp14:editId="32303F67">
            <wp:extent cx="2937753" cy="987638"/>
            <wp:effectExtent l="0" t="0" r="0" b="317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90009" cy="1005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78FE0" w14:textId="38909F47" w:rsidR="00375E9C" w:rsidRDefault="00D72CD8" w:rsidP="00375E9C">
      <w:pPr>
        <w:pStyle w:val="ListParagraph"/>
        <w:numPr>
          <w:ilvl w:val="0"/>
          <w:numId w:val="23"/>
        </w:numPr>
      </w:pPr>
      <w:r>
        <w:t>In your new “theme.html” file, r</w:t>
      </w:r>
      <w:r w:rsidR="00375E9C">
        <w:t>eplace the existing bootstrap css link with your new file:</w:t>
      </w:r>
    </w:p>
    <w:p w14:paraId="2322D64C" w14:textId="01659596" w:rsidR="004705E0" w:rsidRPr="004705E0" w:rsidRDefault="00D72CD8" w:rsidP="004705E0">
      <w:pPr>
        <w:pStyle w:val="ListParagraph"/>
        <w:numPr>
          <w:ilvl w:val="1"/>
          <w:numId w:val="23"/>
        </w:numPr>
        <w:rPr>
          <w:rFonts w:ascii="Courier New" w:hAnsi="Courier New" w:cs="Courier New"/>
          <w:sz w:val="18"/>
          <w:szCs w:val="18"/>
        </w:rPr>
      </w:pPr>
      <w:r>
        <w:t>F</w:t>
      </w:r>
      <w:r w:rsidR="00375E9C">
        <w:t>ind the link for bootstrap.min.css in the header</w:t>
      </w:r>
      <w:r w:rsidR="004705E0">
        <w:t xml:space="preserve">   </w:t>
      </w:r>
      <w:r w:rsidR="004705E0" w:rsidRPr="004705E0">
        <w:rPr>
          <w:rFonts w:ascii="Courier New" w:hAnsi="Courier New" w:cs="Courier New"/>
          <w:sz w:val="18"/>
          <w:szCs w:val="18"/>
        </w:rPr>
        <w:t>&lt;link href="https://cdn.jsdelivr.net/npm/bootstrap@5.2.1/dist/css/bootstrap.min.css" rel="stylesheet"</w:t>
      </w:r>
      <w:r w:rsidR="004705E0">
        <w:t xml:space="preserve"> </w:t>
      </w:r>
      <w:r w:rsidR="004705E0" w:rsidRPr="004705E0">
        <w:rPr>
          <w:rFonts w:ascii="Courier New" w:hAnsi="Courier New" w:cs="Courier New"/>
          <w:sz w:val="18"/>
          <w:szCs w:val="18"/>
        </w:rPr>
        <w:t xml:space="preserve"> integrity="sha384-iYQeCzEYFbKjA/T2uDLTpkwGzCiq6soy8tYaI1GyVh/UjpbCx/TYkiZhlZB6+fzT" crossorigin="anonymous"&gt;</w:t>
      </w:r>
    </w:p>
    <w:p w14:paraId="6898A39F" w14:textId="4910367D" w:rsidR="00375E9C" w:rsidRDefault="00375E9C" w:rsidP="00375E9C">
      <w:pPr>
        <w:pStyle w:val="ListParagraph"/>
        <w:numPr>
          <w:ilvl w:val="1"/>
          <w:numId w:val="23"/>
        </w:numPr>
        <w:rPr>
          <w:rFonts w:ascii="Courier New" w:hAnsi="Courier New" w:cs="Courier New"/>
        </w:rPr>
      </w:pPr>
      <w:r>
        <w:t xml:space="preserve"> </w:t>
      </w:r>
      <w:r w:rsidR="004705E0" w:rsidRPr="00D11391">
        <w:rPr>
          <w:b/>
          <w:bCs/>
        </w:rPr>
        <w:t>C</w:t>
      </w:r>
      <w:r w:rsidRPr="00D11391">
        <w:rPr>
          <w:b/>
          <w:bCs/>
        </w:rPr>
        <w:t>hange it to this</w:t>
      </w:r>
      <w:r w:rsidRPr="00A93710">
        <w:rPr>
          <w:rFonts w:ascii="Courier New" w:hAnsi="Courier New" w:cs="Courier New"/>
        </w:rPr>
        <w:t>:  &lt;link rel="stylesheet" href="</w:t>
      </w:r>
      <w:r w:rsidR="00FE0810">
        <w:rPr>
          <w:rFonts w:ascii="Courier New" w:hAnsi="Courier New" w:cs="Courier New"/>
        </w:rPr>
        <w:t>bootstrap</w:t>
      </w:r>
      <w:r w:rsidRPr="00A93710">
        <w:rPr>
          <w:rFonts w:ascii="Courier New" w:hAnsi="Courier New" w:cs="Courier New"/>
        </w:rPr>
        <w:t>.css" /&gt;</w:t>
      </w:r>
    </w:p>
    <w:p w14:paraId="369FC624" w14:textId="2546B0A9" w:rsidR="005B6068" w:rsidRDefault="004705E0" w:rsidP="00565364">
      <w:pPr>
        <w:pStyle w:val="ListParagraph"/>
        <w:numPr>
          <w:ilvl w:val="0"/>
          <w:numId w:val="23"/>
        </w:numPr>
      </w:pPr>
      <w:r>
        <w:t>Run your project and g</w:t>
      </w:r>
      <w:r w:rsidR="00565364">
        <w:t>o to the new page by adding /theme.html to the end of the url</w:t>
      </w:r>
      <w:r w:rsidR="00CB6398">
        <w:t xml:space="preserve"> : </w:t>
      </w:r>
      <w:r w:rsidR="000F590E">
        <w:t xml:space="preserve">for our example, it is </w:t>
      </w:r>
      <w:hyperlink r:id="rId35" w:history="1">
        <w:r w:rsidR="005B6068" w:rsidRPr="0029235A">
          <w:rPr>
            <w:rStyle w:val="Hyperlink"/>
          </w:rPr>
          <w:t>https://4df7cc67-6011-4f91-a4e1-052aab9db713-00-3j5jj2akz6byh.kirk.replit.dev/theme.html</w:t>
        </w:r>
      </w:hyperlink>
    </w:p>
    <w:p w14:paraId="42C9E99F" w14:textId="31EF7C21" w:rsidR="00375E9C" w:rsidRDefault="00375E9C" w:rsidP="00565364">
      <w:pPr>
        <w:pStyle w:val="ListParagraph"/>
        <w:numPr>
          <w:ilvl w:val="0"/>
          <w:numId w:val="23"/>
        </w:numPr>
      </w:pPr>
      <w:r w:rsidRPr="0063497D">
        <w:t xml:space="preserve">And, just like that, we have </w:t>
      </w:r>
      <w:r w:rsidR="000760B9">
        <w:t xml:space="preserve">a </w:t>
      </w:r>
      <w:r w:rsidR="00A14750">
        <w:t>whole new look</w:t>
      </w:r>
      <w:r w:rsidRPr="0063497D">
        <w:t>!</w:t>
      </w:r>
    </w:p>
    <w:p w14:paraId="42E92865" w14:textId="7FAF1025" w:rsidR="00565364" w:rsidRPr="0063497D" w:rsidRDefault="00A14750" w:rsidP="00565364">
      <w:pPr>
        <w:ind w:left="720"/>
      </w:pPr>
      <w:r>
        <w:rPr>
          <w:noProof/>
        </w:rPr>
        <w:lastRenderedPageBreak/>
        <w:drawing>
          <wp:inline distT="0" distB="0" distL="0" distR="0" wp14:anchorId="7A0B58F1" wp14:editId="0580415B">
            <wp:extent cx="4526670" cy="4239143"/>
            <wp:effectExtent l="0" t="0" r="7620" b="9525"/>
            <wp:docPr id="12162520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252026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533872" cy="4245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8DB70" w14:textId="54D882E4" w:rsidR="00E77905" w:rsidRDefault="00E77905" w:rsidP="00375E9C">
      <w:pPr>
        <w:pStyle w:val="Heading3"/>
      </w:pPr>
      <w:r>
        <w:t>Update your Navbar to navigate</w:t>
      </w:r>
      <w:r w:rsidR="004705E0">
        <w:t xml:space="preserve">  between pages</w:t>
      </w:r>
      <w:r>
        <w:t>!</w:t>
      </w:r>
    </w:p>
    <w:p w14:paraId="03B0D1C0" w14:textId="15918AB9" w:rsidR="00E77905" w:rsidRDefault="00E77905" w:rsidP="00E77905">
      <w:pPr>
        <w:pStyle w:val="ListParagraph"/>
        <w:numPr>
          <w:ilvl w:val="0"/>
          <w:numId w:val="26"/>
        </w:numPr>
        <w:rPr>
          <w:rFonts w:ascii="Courier New" w:hAnsi="Courier New" w:cs="Courier New"/>
        </w:rPr>
      </w:pPr>
      <w:r>
        <w:t xml:space="preserve">Inside the Navbar html </w:t>
      </w:r>
      <w:r w:rsidR="00393B25">
        <w:t xml:space="preserve">on index.html </w:t>
      </w:r>
      <w:r>
        <w:t xml:space="preserve">find this nav-link </w:t>
      </w:r>
      <w:r w:rsidR="00393B25">
        <w:t>&lt;</w:t>
      </w:r>
      <w:r w:rsidRPr="00E77905">
        <w:rPr>
          <w:rFonts w:ascii="Courier New" w:hAnsi="Courier New" w:cs="Courier New"/>
        </w:rPr>
        <w:t>a class="nav-link" href="#"&gt;Link&lt;/a&gt;</w:t>
      </w:r>
    </w:p>
    <w:p w14:paraId="6444A294" w14:textId="2D41CC26" w:rsidR="00E77905" w:rsidRPr="00E77905" w:rsidRDefault="00E77905" w:rsidP="00E77905">
      <w:pPr>
        <w:pStyle w:val="ListParagraph"/>
        <w:numPr>
          <w:ilvl w:val="0"/>
          <w:numId w:val="26"/>
        </w:numPr>
        <w:rPr>
          <w:rFonts w:ascii="Courier New" w:hAnsi="Courier New" w:cs="Courier New"/>
        </w:rPr>
      </w:pPr>
      <w:r>
        <w:t xml:space="preserve">The value assigned to the href attribute tells the Browser where to go when the link is clicked; currently the value is “#” which doesn’t go anywhere. </w:t>
      </w:r>
      <w:r w:rsidR="0054172C">
        <w:t xml:space="preserve">The text “Link” before the closing tag &lt;/a&gt; is what is displayed for the link. </w:t>
      </w:r>
      <w:r>
        <w:t>We need to update the link for both of our pages</w:t>
      </w:r>
    </w:p>
    <w:p w14:paraId="499B328D" w14:textId="2662A815" w:rsidR="0054172C" w:rsidRDefault="00E77905" w:rsidP="0054172C">
      <w:pPr>
        <w:pStyle w:val="ListParagraph"/>
        <w:numPr>
          <w:ilvl w:val="0"/>
          <w:numId w:val="26"/>
        </w:numPr>
        <w:rPr>
          <w:rFonts w:ascii="Courier New" w:hAnsi="Courier New" w:cs="Courier New"/>
        </w:rPr>
      </w:pPr>
      <w:r>
        <w:t xml:space="preserve">Replace with </w:t>
      </w:r>
      <w:r w:rsidR="00393B25">
        <w:rPr>
          <w:rFonts w:ascii="Courier New" w:hAnsi="Courier New" w:cs="Courier New"/>
        </w:rPr>
        <w:t xml:space="preserve"> &lt;a </w:t>
      </w:r>
      <w:r w:rsidR="0054172C" w:rsidRPr="00E77905">
        <w:rPr>
          <w:rFonts w:ascii="Courier New" w:hAnsi="Courier New" w:cs="Courier New"/>
        </w:rPr>
        <w:t>class=</w:t>
      </w:r>
      <w:r w:rsidR="00393B25">
        <w:rPr>
          <w:rFonts w:ascii="Courier New" w:hAnsi="Courier New" w:cs="Courier New"/>
        </w:rPr>
        <w:t>”</w:t>
      </w:r>
      <w:r w:rsidR="0054172C" w:rsidRPr="00E77905">
        <w:rPr>
          <w:rFonts w:ascii="Courier New" w:hAnsi="Courier New" w:cs="Courier New"/>
        </w:rPr>
        <w:t>nav-link</w:t>
      </w:r>
      <w:r w:rsidR="00393B25">
        <w:rPr>
          <w:rFonts w:ascii="Courier New" w:hAnsi="Courier New" w:cs="Courier New"/>
        </w:rPr>
        <w:t>”</w:t>
      </w:r>
      <w:r w:rsidR="0054172C" w:rsidRPr="00E77905">
        <w:rPr>
          <w:rFonts w:ascii="Courier New" w:hAnsi="Courier New" w:cs="Courier New"/>
        </w:rPr>
        <w:t xml:space="preserve"> href=</w:t>
      </w:r>
      <w:r w:rsidR="00393B25">
        <w:rPr>
          <w:rFonts w:ascii="Courier New" w:hAnsi="Courier New" w:cs="Courier New"/>
        </w:rPr>
        <w:t>”</w:t>
      </w:r>
      <w:r w:rsidR="0054172C">
        <w:rPr>
          <w:rFonts w:ascii="Courier New" w:hAnsi="Courier New" w:cs="Courier New"/>
        </w:rPr>
        <w:t>theme.html</w:t>
      </w:r>
      <w:r w:rsidR="00393B25">
        <w:rPr>
          <w:rFonts w:ascii="Courier New" w:hAnsi="Courier New" w:cs="Courier New"/>
        </w:rPr>
        <w:t>”</w:t>
      </w:r>
      <w:r w:rsidR="0054172C" w:rsidRPr="00E77905">
        <w:rPr>
          <w:rFonts w:ascii="Courier New" w:hAnsi="Courier New" w:cs="Courier New"/>
        </w:rPr>
        <w:t>&gt;</w:t>
      </w:r>
      <w:r w:rsidR="0054172C">
        <w:rPr>
          <w:rFonts w:ascii="Courier New" w:hAnsi="Courier New" w:cs="Courier New"/>
        </w:rPr>
        <w:t>Theme</w:t>
      </w:r>
      <w:r w:rsidR="0054172C" w:rsidRPr="00E77905">
        <w:rPr>
          <w:rFonts w:ascii="Courier New" w:hAnsi="Courier New" w:cs="Courier New"/>
        </w:rPr>
        <w:t>&lt;/a&gt;</w:t>
      </w:r>
    </w:p>
    <w:p w14:paraId="6DC74749" w14:textId="4D8FD1CE" w:rsidR="00E77905" w:rsidRDefault="00393B25" w:rsidP="00393B25">
      <w:pPr>
        <w:pStyle w:val="ListParagraph"/>
        <w:numPr>
          <w:ilvl w:val="0"/>
          <w:numId w:val="26"/>
        </w:numPr>
      </w:pPr>
      <w:r>
        <w:t>Do the same change in the Navbar for theme.html</w:t>
      </w:r>
    </w:p>
    <w:p w14:paraId="2170B530" w14:textId="2C5915B8" w:rsidR="00393B25" w:rsidRDefault="00393B25" w:rsidP="00393B25">
      <w:pPr>
        <w:pStyle w:val="ListParagraph"/>
        <w:numPr>
          <w:ilvl w:val="0"/>
          <w:numId w:val="26"/>
        </w:numPr>
      </w:pPr>
      <w:r>
        <w:t>You also need to change 2 other links in the Navbar:</w:t>
      </w:r>
    </w:p>
    <w:p w14:paraId="67717F44" w14:textId="77777777" w:rsidR="0092602A" w:rsidRPr="0092602A" w:rsidRDefault="00393B25" w:rsidP="00393B25">
      <w:pPr>
        <w:pStyle w:val="ListParagraph"/>
        <w:numPr>
          <w:ilvl w:val="1"/>
          <w:numId w:val="26"/>
        </w:numPr>
        <w:rPr>
          <w:rFonts w:ascii="Courier New" w:hAnsi="Courier New" w:cs="Courier New"/>
        </w:rPr>
      </w:pPr>
      <w:r>
        <w:t xml:space="preserve">Find the “Brand” and change the href to “index.html” and the text to whatever you want to represent your </w:t>
      </w:r>
      <w:r w:rsidR="0092602A">
        <w:t>brand</w:t>
      </w:r>
      <w:r>
        <w:t>:</w:t>
      </w:r>
    </w:p>
    <w:p w14:paraId="70A2EEA9" w14:textId="4F38215D" w:rsidR="00393B25" w:rsidRDefault="00393B25" w:rsidP="0092602A">
      <w:pPr>
        <w:ind w:left="1440"/>
        <w:rPr>
          <w:rFonts w:ascii="Courier New" w:hAnsi="Courier New" w:cs="Courier New"/>
        </w:rPr>
      </w:pPr>
      <w:r>
        <w:t xml:space="preserve"> </w:t>
      </w:r>
      <w:r w:rsidRPr="00393B25">
        <w:t xml:space="preserve"> </w:t>
      </w:r>
      <w:r w:rsidRPr="0092602A">
        <w:rPr>
          <w:rFonts w:ascii="Courier New" w:hAnsi="Courier New" w:cs="Courier New"/>
        </w:rPr>
        <w:t>&lt;a class="navbar-brand" href="index.html"&gt;</w:t>
      </w:r>
      <w:r w:rsidR="00DF3C04">
        <w:rPr>
          <w:rFonts w:ascii="Courier New" w:hAnsi="Courier New" w:cs="Courier New"/>
        </w:rPr>
        <w:t>Intergalactic Hac</w:t>
      </w:r>
      <w:r w:rsidR="001C1F6C">
        <w:rPr>
          <w:rFonts w:ascii="Courier New" w:hAnsi="Courier New" w:cs="Courier New"/>
        </w:rPr>
        <w:t>k</w:t>
      </w:r>
      <w:r w:rsidR="00DF3C04">
        <w:rPr>
          <w:rFonts w:ascii="Courier New" w:hAnsi="Courier New" w:cs="Courier New"/>
        </w:rPr>
        <w:t>FTW</w:t>
      </w:r>
      <w:r w:rsidRPr="0092602A">
        <w:rPr>
          <w:rFonts w:ascii="Courier New" w:hAnsi="Courier New" w:cs="Courier New"/>
        </w:rPr>
        <w:t>&lt;/a&gt;</w:t>
      </w:r>
    </w:p>
    <w:p w14:paraId="02C49681" w14:textId="75FBDB02" w:rsidR="0092602A" w:rsidRPr="0092602A" w:rsidRDefault="0092602A" w:rsidP="0092602A">
      <w:pPr>
        <w:pStyle w:val="ListParagraph"/>
        <w:numPr>
          <w:ilvl w:val="1"/>
          <w:numId w:val="26"/>
        </w:numPr>
        <w:rPr>
          <w:rFonts w:ascii="Courier New" w:hAnsi="Courier New" w:cs="Courier New"/>
        </w:rPr>
      </w:pPr>
      <w:r>
        <w:t>Find the “Home link” and change the href to “index.html”:</w:t>
      </w:r>
    </w:p>
    <w:p w14:paraId="4ACE879D" w14:textId="606A8ED4" w:rsidR="0092602A" w:rsidRPr="0092602A" w:rsidRDefault="0092602A" w:rsidP="0092602A">
      <w:pPr>
        <w:ind w:left="1440"/>
        <w:rPr>
          <w:rFonts w:ascii="Courier New" w:hAnsi="Courier New" w:cs="Courier New"/>
        </w:rPr>
      </w:pPr>
      <w:r>
        <w:t xml:space="preserve"> </w:t>
      </w:r>
      <w:r w:rsidRPr="00393B25">
        <w:t xml:space="preserve"> </w:t>
      </w:r>
      <w:r w:rsidRPr="0092602A">
        <w:rPr>
          <w:rFonts w:ascii="Courier New" w:hAnsi="Courier New" w:cs="Courier New"/>
        </w:rPr>
        <w:t>&lt;a class="nav-link active" aria-current="page" href="index.html"&gt;Home&lt;/a&gt;</w:t>
      </w:r>
    </w:p>
    <w:p w14:paraId="4AE3085C" w14:textId="77777777" w:rsidR="0092602A" w:rsidRPr="0092602A" w:rsidRDefault="0092602A" w:rsidP="0092602A">
      <w:pPr>
        <w:ind w:left="1440"/>
        <w:rPr>
          <w:rFonts w:ascii="Courier New" w:hAnsi="Courier New" w:cs="Courier New"/>
        </w:rPr>
      </w:pPr>
    </w:p>
    <w:p w14:paraId="0A7DC667" w14:textId="26E6EFBB" w:rsidR="00651D1F" w:rsidRDefault="00651D1F" w:rsidP="006B4DCF">
      <w:pPr>
        <w:pStyle w:val="Heading3"/>
      </w:pPr>
      <w:r>
        <w:lastRenderedPageBreak/>
        <w:t>Learn more Bootstrap features by exploring a theme:</w:t>
      </w:r>
    </w:p>
    <w:p w14:paraId="0487957B" w14:textId="4812061F" w:rsidR="00651D1F" w:rsidRDefault="00651D1F" w:rsidP="00651D1F">
      <w:pPr>
        <w:pStyle w:val="ListParagraph"/>
        <w:numPr>
          <w:ilvl w:val="0"/>
          <w:numId w:val="29"/>
        </w:numPr>
      </w:pPr>
      <w:r>
        <w:t xml:space="preserve">Go back to </w:t>
      </w:r>
      <w:hyperlink r:id="rId37" w:history="1">
        <w:r w:rsidRPr="000C46B9">
          <w:rPr>
            <w:rStyle w:val="Hyperlink"/>
          </w:rPr>
          <w:t>https://bootswatch.com</w:t>
        </w:r>
      </w:hyperlink>
    </w:p>
    <w:p w14:paraId="40402666" w14:textId="5BC8DC20" w:rsidR="00651D1F" w:rsidRDefault="00651D1F" w:rsidP="00651D1F">
      <w:pPr>
        <w:pStyle w:val="ListParagraph"/>
        <w:numPr>
          <w:ilvl w:val="0"/>
          <w:numId w:val="29"/>
        </w:numPr>
      </w:pPr>
      <w:r>
        <w:t>Select the theme you like and click the Preview button</w:t>
      </w:r>
    </w:p>
    <w:p w14:paraId="6E9F937F" w14:textId="7E650288" w:rsidR="00AA32C2" w:rsidRDefault="00AA32C2" w:rsidP="00AA32C2">
      <w:pPr>
        <w:ind w:left="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ABFDDB" wp14:editId="374C614C">
                <wp:simplePos x="0" y="0"/>
                <wp:positionH relativeFrom="column">
                  <wp:posOffset>1233266</wp:posOffset>
                </wp:positionH>
                <wp:positionV relativeFrom="paragraph">
                  <wp:posOffset>1205517</wp:posOffset>
                </wp:positionV>
                <wp:extent cx="373279" cy="375022"/>
                <wp:effectExtent l="57150" t="19050" r="84455" b="10160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279" cy="375022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FAC87C" id="Oval 29" o:spid="_x0000_s1026" style="position:absolute;margin-left:97.1pt;margin-top:94.9pt;width:29.4pt;height:29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" filled="f" strokecolor="red">
                <v:shadow on="t" color="black" opacity="22937f" origin=",.5" offset="0,.63889mm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072171CE" wp14:editId="0013185D">
            <wp:extent cx="1486329" cy="1538028"/>
            <wp:effectExtent l="0" t="0" r="0" b="5080"/>
            <wp:docPr id="8644336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433645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99463" cy="1551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FC13B" w14:textId="041F28CD" w:rsidR="00651D1F" w:rsidRDefault="00651D1F" w:rsidP="00AA32C2">
      <w:pPr>
        <w:ind w:left="360"/>
      </w:pPr>
    </w:p>
    <w:p w14:paraId="3EB49EFF" w14:textId="1686DACE" w:rsidR="00FF3C7B" w:rsidRDefault="00FF3C7B" w:rsidP="00651D1F">
      <w:pPr>
        <w:pStyle w:val="ListParagraph"/>
        <w:numPr>
          <w:ilvl w:val="0"/>
          <w:numId w:val="29"/>
        </w:numPr>
      </w:pPr>
      <w:r>
        <w:t xml:space="preserve">The </w:t>
      </w:r>
      <w:r w:rsidR="00AA32C2">
        <w:t>Solar</w:t>
      </w:r>
      <w:r>
        <w:t xml:space="preserve"> one brings you to </w:t>
      </w:r>
      <w:hyperlink r:id="rId39" w:history="1">
        <w:r w:rsidR="008E4C42">
          <w:rPr>
            <w:rStyle w:val="Hyperlink"/>
          </w:rPr>
          <w:t>https://bootswatch.com/solar/</w:t>
        </w:r>
      </w:hyperlink>
    </w:p>
    <w:p w14:paraId="0FFBA785" w14:textId="60FD5968" w:rsidR="00FF3C7B" w:rsidRPr="00C5506D" w:rsidRDefault="00FF3C7B" w:rsidP="00651D1F">
      <w:pPr>
        <w:pStyle w:val="ListParagraph"/>
        <w:numPr>
          <w:ilvl w:val="0"/>
          <w:numId w:val="29"/>
        </w:numPr>
      </w:pPr>
      <w:r>
        <w:t xml:space="preserve">Explore the page and find a component you’d like to add to your Web page. </w:t>
      </w:r>
      <w:r w:rsidR="00A807AC">
        <w:t xml:space="preserve">For many of these, you can </w:t>
      </w:r>
      <w:r w:rsidR="00A807AC" w:rsidRPr="009A2DA3">
        <w:rPr>
          <w:i/>
          <w:iCs/>
          <w:u w:val="single"/>
        </w:rPr>
        <w:t xml:space="preserve">hover over </w:t>
      </w:r>
      <w:r w:rsidR="009A2DA3" w:rsidRPr="009A2DA3">
        <w:rPr>
          <w:i/>
          <w:iCs/>
          <w:u w:val="single"/>
        </w:rPr>
        <w:t>the component</w:t>
      </w:r>
      <w:r w:rsidR="00A807AC" w:rsidRPr="009A2DA3">
        <w:rPr>
          <w:i/>
          <w:iCs/>
          <w:u w:val="single"/>
        </w:rPr>
        <w:t xml:space="preserve"> to get a &lt; &gt; icon to click to </w:t>
      </w:r>
      <w:r w:rsidR="009A2DA3" w:rsidRPr="009A2DA3">
        <w:rPr>
          <w:i/>
          <w:iCs/>
          <w:u w:val="single"/>
        </w:rPr>
        <w:t>get a Source Code popup to copy code</w:t>
      </w:r>
    </w:p>
    <w:p w14:paraId="539533FE" w14:textId="538ED013" w:rsidR="00C5506D" w:rsidRDefault="002258D5" w:rsidP="00651D1F">
      <w:pPr>
        <w:pStyle w:val="ListParagraph"/>
        <w:numPr>
          <w:ilvl w:val="0"/>
          <w:numId w:val="29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227A783" wp14:editId="7CF2C633">
                <wp:simplePos x="0" y="0"/>
                <wp:positionH relativeFrom="column">
                  <wp:posOffset>3716626</wp:posOffset>
                </wp:positionH>
                <wp:positionV relativeFrom="paragraph">
                  <wp:posOffset>510811</wp:posOffset>
                </wp:positionV>
                <wp:extent cx="306315" cy="248766"/>
                <wp:effectExtent l="57150" t="19050" r="0" b="94615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315" cy="24876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332FC9" id="Oval 33" o:spid="_x0000_s1026" style="position:absolute;margin-left:292.65pt;margin-top:40.2pt;width:24.1pt;height:19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" filled="f" strokecolor="red">
                <v:shadow on="t" color="black" opacity="22937f" origin=",.5" offset="0,.63889mm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234E5137" wp14:editId="05F2EE88">
            <wp:extent cx="3752749" cy="1560984"/>
            <wp:effectExtent l="0" t="0" r="635" b="1270"/>
            <wp:docPr id="15217840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784096" name=""/>
                    <pic:cNvPicPr/>
                  </pic:nvPicPr>
                  <pic:blipFill rotWithShape="1">
                    <a:blip r:embed="rId40"/>
                    <a:srcRect t="11601" r="49679" b="9262"/>
                    <a:stretch/>
                  </pic:blipFill>
                  <pic:spPr bwMode="auto">
                    <a:xfrm>
                      <a:off x="0" y="0"/>
                      <a:ext cx="3761274" cy="156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227714" w14:textId="2F0A7C40" w:rsidR="00A807AC" w:rsidRDefault="00477CF9" w:rsidP="00651D1F">
      <w:pPr>
        <w:pStyle w:val="ListParagraph"/>
        <w:numPr>
          <w:ilvl w:val="0"/>
          <w:numId w:val="29"/>
        </w:numPr>
      </w:pPr>
      <w:r>
        <w:rPr>
          <w:noProof/>
        </w:rPr>
        <w:drawing>
          <wp:inline distT="0" distB="0" distL="0" distR="0" wp14:anchorId="404D6B42" wp14:editId="695F40A4">
            <wp:extent cx="3752215" cy="1107945"/>
            <wp:effectExtent l="0" t="0" r="635" b="0"/>
            <wp:docPr id="17639246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924686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818139" cy="1127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3D389" w14:textId="455B8E91" w:rsidR="00722A6F" w:rsidRDefault="00722A6F" w:rsidP="00651D1F">
      <w:pPr>
        <w:pStyle w:val="ListParagraph"/>
        <w:numPr>
          <w:ilvl w:val="0"/>
          <w:numId w:val="29"/>
        </w:numPr>
      </w:pPr>
      <w:r>
        <w:t>Click Copy Code to get it to your “clipboard”, go back to your Web page in Replit and paste wherever you want it</w:t>
      </w:r>
      <w:r w:rsidR="009E2682">
        <w:t>. Try creating a new div and placing the copied code inside it. Here is an example of adding a themed table</w:t>
      </w:r>
      <w:r w:rsidR="00ED1800">
        <w:t xml:space="preserve"> in the Quartz theme:</w:t>
      </w:r>
    </w:p>
    <w:p w14:paraId="11E9630F" w14:textId="70B12802" w:rsidR="00496E18" w:rsidRDefault="007F062D" w:rsidP="00ED1800">
      <w:pPr>
        <w:ind w:left="360"/>
        <w:rPr>
          <w:b/>
          <w:color w:val="0D38D3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6C6E0C" wp14:editId="65FE3BF0">
                <wp:simplePos x="0" y="0"/>
                <wp:positionH relativeFrom="column">
                  <wp:posOffset>1953126</wp:posOffset>
                </wp:positionH>
                <wp:positionV relativeFrom="paragraph">
                  <wp:posOffset>139901</wp:posOffset>
                </wp:positionV>
                <wp:extent cx="726440" cy="1652337"/>
                <wp:effectExtent l="57150" t="19050" r="73660" b="10033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6440" cy="1652337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F5CE74" w14:textId="56E99930" w:rsidR="007F062D" w:rsidRPr="007F062D" w:rsidRDefault="007F062D" w:rsidP="007F062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Start of table code. More rows not shown…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46C6E0C" id="Rectangle 36" o:spid="_x0000_s1031" style="position:absolute;left:0;text-align:left;margin-left:153.8pt;margin-top:11pt;width:57.2pt;height:130.1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79F5CE74" w14:textId="56E99930" w:rsidR="007F062D" w:rsidRPr="007F062D" w:rsidRDefault="007F062D" w:rsidP="007F062D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Start of table code. More rows not shown…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642D9E5D" wp14:editId="2766BDD3">
            <wp:extent cx="2586854" cy="1768642"/>
            <wp:effectExtent l="0" t="0" r="4445" b="317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603511" cy="1780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9D0657" wp14:editId="6604471E">
            <wp:extent cx="3533274" cy="1721489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558277" cy="1733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27276" w14:textId="1A4DEA60" w:rsidR="00375E9C" w:rsidRDefault="00375E9C" w:rsidP="00375E9C">
      <w:pPr>
        <w:pStyle w:val="Heading3"/>
      </w:pPr>
      <w:r>
        <w:t>Much, Much, More!</w:t>
      </w:r>
    </w:p>
    <w:p w14:paraId="5E9E0031" w14:textId="77777777" w:rsidR="00375E9C" w:rsidRDefault="00375E9C" w:rsidP="00375E9C">
      <w:pPr>
        <w:pStyle w:val="ListParagraph"/>
        <w:numPr>
          <w:ilvl w:val="0"/>
          <w:numId w:val="21"/>
        </w:numPr>
      </w:pPr>
      <w:r>
        <w:t>Explore using some of the other components using the examples from one of these sites:</w:t>
      </w:r>
    </w:p>
    <w:p w14:paraId="6E7A4425" w14:textId="30CA77D8" w:rsidR="00375E9C" w:rsidRPr="00A101B7" w:rsidRDefault="00375E9C" w:rsidP="00375E9C">
      <w:pPr>
        <w:pStyle w:val="ListParagraph"/>
        <w:numPr>
          <w:ilvl w:val="1"/>
          <w:numId w:val="21"/>
        </w:numPr>
      </w:pPr>
      <w:r>
        <w:t xml:space="preserve">Bootstrap: </w:t>
      </w:r>
      <w:hyperlink r:id="rId44" w:history="1">
        <w:r w:rsidRPr="001418D0">
          <w:rPr>
            <w:color w:val="0000FF"/>
            <w:u w:val="single"/>
          </w:rPr>
          <w:t>https://getbootstrap.com/</w:t>
        </w:r>
      </w:hyperlink>
    </w:p>
    <w:p w14:paraId="626456AF" w14:textId="08047D71" w:rsidR="00A101B7" w:rsidRDefault="00000000" w:rsidP="00375E9C">
      <w:pPr>
        <w:pStyle w:val="ListParagraph"/>
        <w:numPr>
          <w:ilvl w:val="1"/>
          <w:numId w:val="21"/>
        </w:numPr>
      </w:pPr>
      <w:hyperlink r:id="rId45" w:history="1">
        <w:r w:rsidR="00A101B7" w:rsidRPr="00A95D6C">
          <w:rPr>
            <w:rStyle w:val="Hyperlink"/>
          </w:rPr>
          <w:t>https://www.w3schools.com/bootstrap5/</w:t>
        </w:r>
      </w:hyperlink>
    </w:p>
    <w:p w14:paraId="6358A872" w14:textId="77777777" w:rsidR="00254F08" w:rsidRDefault="00254F08" w:rsidP="00254F08">
      <w:pPr>
        <w:pStyle w:val="Heading3"/>
      </w:pPr>
      <w:r>
        <w:t xml:space="preserve">Sample site used for the above examples: </w:t>
      </w:r>
    </w:p>
    <w:p w14:paraId="226DD474" w14:textId="77777777" w:rsidR="00254F08" w:rsidRPr="00254F08" w:rsidRDefault="00254F08" w:rsidP="00254F08"/>
    <w:p w14:paraId="5CD276BA" w14:textId="07BB90A8" w:rsidR="00254F08" w:rsidRDefault="00254F08" w:rsidP="00375E9C">
      <w:hyperlink r:id="rId46" w:history="1">
        <w:r w:rsidRPr="0016551F">
          <w:rPr>
            <w:rStyle w:val="Hyperlink"/>
          </w:rPr>
          <w:t>https://hack-for-the-world-intergalactic-dottiefvgcc.replit.app/</w:t>
        </w:r>
      </w:hyperlink>
    </w:p>
    <w:p w14:paraId="369DC18C" w14:textId="77777777" w:rsidR="00254F08" w:rsidRPr="00375E9C" w:rsidRDefault="00254F08" w:rsidP="00375E9C"/>
    <w:sectPr w:rsidR="00254F08" w:rsidRPr="00375E9C" w:rsidSect="00AE04C0">
      <w:headerReference w:type="default" r:id="rId47"/>
      <w:footerReference w:type="default" r:id="rId48"/>
      <w:pgSz w:w="12240" w:h="15840"/>
      <w:pgMar w:top="1440" w:right="720" w:bottom="1440" w:left="720" w:header="720" w:footer="576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776BA" w14:textId="77777777" w:rsidR="00AE04C0" w:rsidRDefault="00AE04C0">
      <w:pPr>
        <w:spacing w:after="0" w:line="240" w:lineRule="auto"/>
      </w:pPr>
      <w:r>
        <w:separator/>
      </w:r>
    </w:p>
  </w:endnote>
  <w:endnote w:type="continuationSeparator" w:id="0">
    <w:p w14:paraId="7B512174" w14:textId="77777777" w:rsidR="00AE04C0" w:rsidRDefault="00AE0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309272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E736F8A" w14:textId="715DF744" w:rsidR="00F17D33" w:rsidRDefault="00F17D33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6967D7A6" w14:textId="77777777" w:rsidR="00F17D33" w:rsidRDefault="00F17D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ABD21" w14:textId="77777777" w:rsidR="00AE04C0" w:rsidRDefault="00AE04C0">
      <w:pPr>
        <w:spacing w:after="0" w:line="240" w:lineRule="auto"/>
      </w:pPr>
      <w:r>
        <w:separator/>
      </w:r>
    </w:p>
  </w:footnote>
  <w:footnote w:type="continuationSeparator" w:id="0">
    <w:p w14:paraId="58745123" w14:textId="77777777" w:rsidR="00AE04C0" w:rsidRDefault="00AE04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71"/>
      <w:gridCol w:w="6106"/>
      <w:gridCol w:w="1615"/>
    </w:tblGrid>
    <w:tr w:rsidR="00984002" w14:paraId="3B1F2E1C" w14:textId="77777777" w:rsidTr="00AE0E1F">
      <w:tc>
        <w:tcPr>
          <w:tcW w:w="3069" w:type="dxa"/>
        </w:tcPr>
        <w:p w14:paraId="4D05BB14" w14:textId="24F814CB" w:rsidR="00025839" w:rsidRDefault="00437A74" w:rsidP="00025839">
          <w:pPr>
            <w:spacing w:before="200"/>
            <w:rPr>
              <w:color w:val="0D9C90"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5C427FFE" wp14:editId="7A4ACCDD">
                <wp:extent cx="1813496" cy="422107"/>
                <wp:effectExtent l="0" t="0" r="0" b="0"/>
                <wp:docPr id="550686694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0686694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70128" cy="4352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06" w:type="dxa"/>
        </w:tcPr>
        <w:p w14:paraId="6FE6DAAF" w14:textId="33E4B678" w:rsidR="00025839" w:rsidRDefault="00437A74" w:rsidP="000740CD">
          <w:pPr>
            <w:spacing w:before="200"/>
            <w:jc w:val="center"/>
            <w:rPr>
              <w:color w:val="0D9C90"/>
              <w:sz w:val="24"/>
              <w:szCs w:val="24"/>
            </w:rPr>
          </w:pPr>
          <w:r w:rsidRPr="00AE0E1F">
            <w:rPr>
              <w:b/>
              <w:color w:val="0000FF"/>
              <w:sz w:val="32"/>
              <w:szCs w:val="32"/>
            </w:rPr>
            <w:t>Create Elegant Responsive</w:t>
          </w:r>
          <w:r>
            <w:rPr>
              <w:b/>
              <w:color w:val="0D9C90"/>
              <w:sz w:val="32"/>
              <w:szCs w:val="32"/>
            </w:rPr>
            <w:t xml:space="preserve"> </w:t>
          </w:r>
          <w:r w:rsidR="00084788" w:rsidRPr="006116F5">
            <w:rPr>
              <w:rFonts w:ascii="Impact" w:hAnsi="Impact"/>
              <w:b/>
              <w:bCs/>
              <w:i/>
              <w:iCs/>
              <w:color w:val="7030A0"/>
              <w:sz w:val="28"/>
              <w:szCs w:val="28"/>
            </w:rPr>
            <w:t>INTERGALACTIC!</w:t>
          </w:r>
          <w:r w:rsidR="00084788">
            <w:rPr>
              <w:b/>
              <w:color w:val="0D9C90"/>
              <w:sz w:val="32"/>
              <w:szCs w:val="32"/>
            </w:rPr>
            <w:t xml:space="preserve"> </w:t>
          </w:r>
          <w:r w:rsidRPr="006E0BDE">
            <w:rPr>
              <w:b/>
              <w:color w:val="0000FF"/>
              <w:sz w:val="32"/>
              <w:szCs w:val="32"/>
            </w:rPr>
            <w:t>Websites with Bootstrap</w:t>
          </w:r>
        </w:p>
      </w:tc>
      <w:tc>
        <w:tcPr>
          <w:tcW w:w="1615" w:type="dxa"/>
        </w:tcPr>
        <w:p w14:paraId="06606569" w14:textId="08BBED5F" w:rsidR="00025839" w:rsidRPr="004C2586" w:rsidRDefault="00B146BA" w:rsidP="004C2586">
          <w:pPr>
            <w:spacing w:before="200"/>
            <w:jc w:val="center"/>
            <w:rPr>
              <w:i/>
              <w:iCs/>
              <w:color w:val="0000FF"/>
              <w:sz w:val="20"/>
              <w:szCs w:val="20"/>
            </w:rPr>
          </w:pPr>
          <w:r w:rsidRPr="004C2586">
            <w:rPr>
              <w:i/>
              <w:iCs/>
              <w:color w:val="0000FF"/>
              <w:sz w:val="20"/>
              <w:szCs w:val="20"/>
            </w:rPr>
            <w:t>Presented by Dottie Lee</w:t>
          </w:r>
        </w:p>
      </w:tc>
    </w:tr>
  </w:tbl>
  <w:p w14:paraId="05C9A234" w14:textId="77777777" w:rsidR="00025839" w:rsidRDefault="00025839" w:rsidP="0074247D">
    <w:pPr>
      <w:spacing w:after="0"/>
      <w:rPr>
        <w:color w:val="0D9C9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96C07"/>
    <w:multiLevelType w:val="hybridMultilevel"/>
    <w:tmpl w:val="0EA411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3F5663"/>
    <w:multiLevelType w:val="hybridMultilevel"/>
    <w:tmpl w:val="AFF6E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84D42"/>
    <w:multiLevelType w:val="multilevel"/>
    <w:tmpl w:val="2E2EF9FA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A4D620F"/>
    <w:multiLevelType w:val="multilevel"/>
    <w:tmpl w:val="2CFC400E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AB57FF2"/>
    <w:multiLevelType w:val="hybridMultilevel"/>
    <w:tmpl w:val="5A746F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CC47A9B"/>
    <w:multiLevelType w:val="multilevel"/>
    <w:tmpl w:val="B7C22E04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03158E6"/>
    <w:multiLevelType w:val="hybridMultilevel"/>
    <w:tmpl w:val="5C848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FA1448"/>
    <w:multiLevelType w:val="multilevel"/>
    <w:tmpl w:val="937C98F0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57425BD"/>
    <w:multiLevelType w:val="multilevel"/>
    <w:tmpl w:val="14648C2C"/>
    <w:lvl w:ilvl="0">
      <w:start w:val="1"/>
      <w:numFmt w:val="bullet"/>
      <w:lvlText w:val="➔"/>
      <w:lvlJc w:val="righ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bullet"/>
      <w:lvlText w:val="◆"/>
      <w:lvlJc w:val="righ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●"/>
      <w:lvlJc w:val="righ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○"/>
      <w:lvlJc w:val="righ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◆"/>
      <w:lvlJc w:val="righ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●"/>
      <w:lvlJc w:val="righ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○"/>
      <w:lvlJc w:val="righ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◆"/>
      <w:lvlJc w:val="righ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●"/>
      <w:lvlJc w:val="right"/>
      <w:pPr>
        <w:ind w:left="72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9" w15:restartNumberingAfterBreak="0">
    <w:nsid w:val="22152F1E"/>
    <w:multiLevelType w:val="hybridMultilevel"/>
    <w:tmpl w:val="8ACC1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E70D3"/>
    <w:multiLevelType w:val="multilevel"/>
    <w:tmpl w:val="465C922C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8D52C41"/>
    <w:multiLevelType w:val="multilevel"/>
    <w:tmpl w:val="0FC09B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DCB0101"/>
    <w:multiLevelType w:val="hybridMultilevel"/>
    <w:tmpl w:val="45E6E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FB113E"/>
    <w:multiLevelType w:val="multilevel"/>
    <w:tmpl w:val="5E8C7904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42E03C2"/>
    <w:multiLevelType w:val="multilevel"/>
    <w:tmpl w:val="A434D812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7F43ABB"/>
    <w:multiLevelType w:val="hybridMultilevel"/>
    <w:tmpl w:val="CAF23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C925F9"/>
    <w:multiLevelType w:val="hybridMultilevel"/>
    <w:tmpl w:val="BCF6D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1004F5"/>
    <w:multiLevelType w:val="multilevel"/>
    <w:tmpl w:val="BB0E903E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C1340F2"/>
    <w:multiLevelType w:val="hybridMultilevel"/>
    <w:tmpl w:val="F9CA6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450E94"/>
    <w:multiLevelType w:val="hybridMultilevel"/>
    <w:tmpl w:val="E32A6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2548A6"/>
    <w:multiLevelType w:val="hybridMultilevel"/>
    <w:tmpl w:val="76CAC5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470196A"/>
    <w:multiLevelType w:val="hybridMultilevel"/>
    <w:tmpl w:val="34E6D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F60B59"/>
    <w:multiLevelType w:val="multilevel"/>
    <w:tmpl w:val="0734C47C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59597BD9"/>
    <w:multiLevelType w:val="hybridMultilevel"/>
    <w:tmpl w:val="2FA8B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A47688"/>
    <w:multiLevelType w:val="multilevel"/>
    <w:tmpl w:val="2FA63EBE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D4A3733"/>
    <w:multiLevelType w:val="hybridMultilevel"/>
    <w:tmpl w:val="AE8A56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3C6388"/>
    <w:multiLevelType w:val="hybridMultilevel"/>
    <w:tmpl w:val="6F1E6F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5D56011"/>
    <w:multiLevelType w:val="multilevel"/>
    <w:tmpl w:val="6E52BD00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67417AA7"/>
    <w:multiLevelType w:val="hybridMultilevel"/>
    <w:tmpl w:val="4A588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7230A9"/>
    <w:multiLevelType w:val="multilevel"/>
    <w:tmpl w:val="07E4FF14"/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9BB3C4D"/>
    <w:multiLevelType w:val="hybridMultilevel"/>
    <w:tmpl w:val="5224B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1618935">
    <w:abstractNumId w:val="5"/>
  </w:num>
  <w:num w:numId="2" w16cid:durableId="1555383214">
    <w:abstractNumId w:val="29"/>
  </w:num>
  <w:num w:numId="3" w16cid:durableId="1205485740">
    <w:abstractNumId w:val="14"/>
  </w:num>
  <w:num w:numId="4" w16cid:durableId="538709193">
    <w:abstractNumId w:val="27"/>
  </w:num>
  <w:num w:numId="5" w16cid:durableId="332336858">
    <w:abstractNumId w:val="7"/>
  </w:num>
  <w:num w:numId="6" w16cid:durableId="2113822305">
    <w:abstractNumId w:val="17"/>
  </w:num>
  <w:num w:numId="7" w16cid:durableId="111217011">
    <w:abstractNumId w:val="3"/>
  </w:num>
  <w:num w:numId="8" w16cid:durableId="1464424869">
    <w:abstractNumId w:val="22"/>
  </w:num>
  <w:num w:numId="9" w16cid:durableId="1848710382">
    <w:abstractNumId w:val="10"/>
  </w:num>
  <w:num w:numId="10" w16cid:durableId="1855266808">
    <w:abstractNumId w:val="2"/>
  </w:num>
  <w:num w:numId="11" w16cid:durableId="1097483397">
    <w:abstractNumId w:val="24"/>
  </w:num>
  <w:num w:numId="12" w16cid:durableId="1811240680">
    <w:abstractNumId w:val="11"/>
  </w:num>
  <w:num w:numId="13" w16cid:durableId="1612586417">
    <w:abstractNumId w:val="13"/>
  </w:num>
  <w:num w:numId="14" w16cid:durableId="946228609">
    <w:abstractNumId w:val="8"/>
  </w:num>
  <w:num w:numId="15" w16cid:durableId="1941258310">
    <w:abstractNumId w:val="1"/>
  </w:num>
  <w:num w:numId="16" w16cid:durableId="2121677948">
    <w:abstractNumId w:val="6"/>
  </w:num>
  <w:num w:numId="17" w16cid:durableId="742335095">
    <w:abstractNumId w:val="12"/>
  </w:num>
  <w:num w:numId="18" w16cid:durableId="1761682587">
    <w:abstractNumId w:val="15"/>
  </w:num>
  <w:num w:numId="19" w16cid:durableId="13771054">
    <w:abstractNumId w:val="16"/>
  </w:num>
  <w:num w:numId="20" w16cid:durableId="693650527">
    <w:abstractNumId w:val="30"/>
  </w:num>
  <w:num w:numId="21" w16cid:durableId="971061483">
    <w:abstractNumId w:val="9"/>
  </w:num>
  <w:num w:numId="22" w16cid:durableId="1573156466">
    <w:abstractNumId w:val="23"/>
  </w:num>
  <w:num w:numId="23" w16cid:durableId="1418552168">
    <w:abstractNumId w:val="4"/>
  </w:num>
  <w:num w:numId="24" w16cid:durableId="547767008">
    <w:abstractNumId w:val="20"/>
  </w:num>
  <w:num w:numId="25" w16cid:durableId="1558009086">
    <w:abstractNumId w:val="26"/>
  </w:num>
  <w:num w:numId="26" w16cid:durableId="692657832">
    <w:abstractNumId w:val="25"/>
  </w:num>
  <w:num w:numId="27" w16cid:durableId="2086148312">
    <w:abstractNumId w:val="21"/>
  </w:num>
  <w:num w:numId="28" w16cid:durableId="523634013">
    <w:abstractNumId w:val="0"/>
  </w:num>
  <w:num w:numId="29" w16cid:durableId="1137263876">
    <w:abstractNumId w:val="28"/>
  </w:num>
  <w:num w:numId="30" w16cid:durableId="1194809479">
    <w:abstractNumId w:val="18"/>
  </w:num>
  <w:num w:numId="31" w16cid:durableId="184890168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displayBackgroundShape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E9C"/>
    <w:rsid w:val="00025839"/>
    <w:rsid w:val="00054B0D"/>
    <w:rsid w:val="00057BDE"/>
    <w:rsid w:val="000639DF"/>
    <w:rsid w:val="000740CD"/>
    <w:rsid w:val="000760B9"/>
    <w:rsid w:val="00084788"/>
    <w:rsid w:val="000B159C"/>
    <w:rsid w:val="000C3A15"/>
    <w:rsid w:val="000D3699"/>
    <w:rsid w:val="000E1DC1"/>
    <w:rsid w:val="000F1625"/>
    <w:rsid w:val="000F590E"/>
    <w:rsid w:val="000F66D9"/>
    <w:rsid w:val="000F70F6"/>
    <w:rsid w:val="0010048D"/>
    <w:rsid w:val="001152B2"/>
    <w:rsid w:val="0011579C"/>
    <w:rsid w:val="00134ED1"/>
    <w:rsid w:val="001615E5"/>
    <w:rsid w:val="001B3710"/>
    <w:rsid w:val="001C1F6C"/>
    <w:rsid w:val="001C564F"/>
    <w:rsid w:val="001C57A3"/>
    <w:rsid w:val="001D7D33"/>
    <w:rsid w:val="001E2714"/>
    <w:rsid w:val="001E541D"/>
    <w:rsid w:val="001F03BD"/>
    <w:rsid w:val="001F089C"/>
    <w:rsid w:val="001F1EB6"/>
    <w:rsid w:val="0022080F"/>
    <w:rsid w:val="002258D5"/>
    <w:rsid w:val="0023336A"/>
    <w:rsid w:val="00244D8E"/>
    <w:rsid w:val="00254F08"/>
    <w:rsid w:val="00256F0E"/>
    <w:rsid w:val="00263212"/>
    <w:rsid w:val="002769E1"/>
    <w:rsid w:val="00280E1B"/>
    <w:rsid w:val="00310907"/>
    <w:rsid w:val="00323AFE"/>
    <w:rsid w:val="00333074"/>
    <w:rsid w:val="003332C0"/>
    <w:rsid w:val="003439A2"/>
    <w:rsid w:val="00343DB5"/>
    <w:rsid w:val="00346233"/>
    <w:rsid w:val="00356381"/>
    <w:rsid w:val="00375E9C"/>
    <w:rsid w:val="00382CB6"/>
    <w:rsid w:val="0038784C"/>
    <w:rsid w:val="00393B25"/>
    <w:rsid w:val="0039719A"/>
    <w:rsid w:val="003E7BCC"/>
    <w:rsid w:val="003F3459"/>
    <w:rsid w:val="003F3E27"/>
    <w:rsid w:val="0041461C"/>
    <w:rsid w:val="004373E5"/>
    <w:rsid w:val="00437A74"/>
    <w:rsid w:val="004408DC"/>
    <w:rsid w:val="00441A06"/>
    <w:rsid w:val="004705E0"/>
    <w:rsid w:val="00477CF9"/>
    <w:rsid w:val="00493B8A"/>
    <w:rsid w:val="0049683F"/>
    <w:rsid w:val="00496E18"/>
    <w:rsid w:val="004C2586"/>
    <w:rsid w:val="004C7FEE"/>
    <w:rsid w:val="0051264C"/>
    <w:rsid w:val="0054172C"/>
    <w:rsid w:val="005630DC"/>
    <w:rsid w:val="00565364"/>
    <w:rsid w:val="00592A08"/>
    <w:rsid w:val="00592D81"/>
    <w:rsid w:val="00597207"/>
    <w:rsid w:val="005A632B"/>
    <w:rsid w:val="005B6068"/>
    <w:rsid w:val="005C0B68"/>
    <w:rsid w:val="005C6E45"/>
    <w:rsid w:val="005C7D4A"/>
    <w:rsid w:val="005F7263"/>
    <w:rsid w:val="00602CC4"/>
    <w:rsid w:val="00605DB2"/>
    <w:rsid w:val="006116F5"/>
    <w:rsid w:val="00651D1F"/>
    <w:rsid w:val="00657D17"/>
    <w:rsid w:val="00667375"/>
    <w:rsid w:val="00674DCA"/>
    <w:rsid w:val="00685016"/>
    <w:rsid w:val="006B4DCF"/>
    <w:rsid w:val="006D2370"/>
    <w:rsid w:val="006D2EC5"/>
    <w:rsid w:val="006E0BDE"/>
    <w:rsid w:val="006E3096"/>
    <w:rsid w:val="00707214"/>
    <w:rsid w:val="00720D33"/>
    <w:rsid w:val="00722A6F"/>
    <w:rsid w:val="007263DF"/>
    <w:rsid w:val="0074247D"/>
    <w:rsid w:val="00782C5A"/>
    <w:rsid w:val="007D115D"/>
    <w:rsid w:val="007D5E3F"/>
    <w:rsid w:val="007F03B8"/>
    <w:rsid w:val="007F062D"/>
    <w:rsid w:val="00804E95"/>
    <w:rsid w:val="00805BD8"/>
    <w:rsid w:val="00811C5B"/>
    <w:rsid w:val="008178B2"/>
    <w:rsid w:val="00830779"/>
    <w:rsid w:val="0083440B"/>
    <w:rsid w:val="008450A6"/>
    <w:rsid w:val="00894683"/>
    <w:rsid w:val="008A7E94"/>
    <w:rsid w:val="008B5FCA"/>
    <w:rsid w:val="008D3A4E"/>
    <w:rsid w:val="008E0305"/>
    <w:rsid w:val="008E4C42"/>
    <w:rsid w:val="00921805"/>
    <w:rsid w:val="0092196E"/>
    <w:rsid w:val="0092602A"/>
    <w:rsid w:val="009502A6"/>
    <w:rsid w:val="009506E2"/>
    <w:rsid w:val="00954453"/>
    <w:rsid w:val="00961D66"/>
    <w:rsid w:val="0096571B"/>
    <w:rsid w:val="00984002"/>
    <w:rsid w:val="009A2DA3"/>
    <w:rsid w:val="009E2682"/>
    <w:rsid w:val="00A101B7"/>
    <w:rsid w:val="00A14750"/>
    <w:rsid w:val="00A20E46"/>
    <w:rsid w:val="00A429D5"/>
    <w:rsid w:val="00A4345F"/>
    <w:rsid w:val="00A475DF"/>
    <w:rsid w:val="00A55AA7"/>
    <w:rsid w:val="00A562B8"/>
    <w:rsid w:val="00A63EC8"/>
    <w:rsid w:val="00A65ECE"/>
    <w:rsid w:val="00A664E3"/>
    <w:rsid w:val="00A704D0"/>
    <w:rsid w:val="00A807AC"/>
    <w:rsid w:val="00A81CF7"/>
    <w:rsid w:val="00A87E92"/>
    <w:rsid w:val="00A92B40"/>
    <w:rsid w:val="00AA06D1"/>
    <w:rsid w:val="00AA32C2"/>
    <w:rsid w:val="00AA48B7"/>
    <w:rsid w:val="00AC39F5"/>
    <w:rsid w:val="00AE04C0"/>
    <w:rsid w:val="00AE0E1F"/>
    <w:rsid w:val="00AE4EE8"/>
    <w:rsid w:val="00AF1FBE"/>
    <w:rsid w:val="00AF622F"/>
    <w:rsid w:val="00B146BA"/>
    <w:rsid w:val="00B32DDB"/>
    <w:rsid w:val="00B52B00"/>
    <w:rsid w:val="00B6637A"/>
    <w:rsid w:val="00B82EBA"/>
    <w:rsid w:val="00B94386"/>
    <w:rsid w:val="00BF50AC"/>
    <w:rsid w:val="00C1438A"/>
    <w:rsid w:val="00C24BD3"/>
    <w:rsid w:val="00C25CDA"/>
    <w:rsid w:val="00C4076A"/>
    <w:rsid w:val="00C42EE9"/>
    <w:rsid w:val="00C4496B"/>
    <w:rsid w:val="00C5506D"/>
    <w:rsid w:val="00C655D4"/>
    <w:rsid w:val="00C81795"/>
    <w:rsid w:val="00CB6398"/>
    <w:rsid w:val="00CC46A1"/>
    <w:rsid w:val="00CE6F7B"/>
    <w:rsid w:val="00CF3714"/>
    <w:rsid w:val="00D06800"/>
    <w:rsid w:val="00D11391"/>
    <w:rsid w:val="00D12BE8"/>
    <w:rsid w:val="00D37B48"/>
    <w:rsid w:val="00D43872"/>
    <w:rsid w:val="00D45DC3"/>
    <w:rsid w:val="00D71EAB"/>
    <w:rsid w:val="00D72683"/>
    <w:rsid w:val="00D72CD8"/>
    <w:rsid w:val="00DA7016"/>
    <w:rsid w:val="00DE1387"/>
    <w:rsid w:val="00DE7E1C"/>
    <w:rsid w:val="00DF3C04"/>
    <w:rsid w:val="00E02B61"/>
    <w:rsid w:val="00E06EBB"/>
    <w:rsid w:val="00E10907"/>
    <w:rsid w:val="00E35135"/>
    <w:rsid w:val="00E75ECF"/>
    <w:rsid w:val="00E77905"/>
    <w:rsid w:val="00E851D1"/>
    <w:rsid w:val="00E96659"/>
    <w:rsid w:val="00EC5923"/>
    <w:rsid w:val="00ED1800"/>
    <w:rsid w:val="00EF071B"/>
    <w:rsid w:val="00EF2402"/>
    <w:rsid w:val="00F161F6"/>
    <w:rsid w:val="00F17D33"/>
    <w:rsid w:val="00F369E0"/>
    <w:rsid w:val="00F519AA"/>
    <w:rsid w:val="00F718CB"/>
    <w:rsid w:val="00F809AC"/>
    <w:rsid w:val="00F818B7"/>
    <w:rsid w:val="00F96715"/>
    <w:rsid w:val="00FC3F96"/>
    <w:rsid w:val="00FE0810"/>
    <w:rsid w:val="00FE25AA"/>
    <w:rsid w:val="00FF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1DF794"/>
  <w15:docId w15:val="{FCB0310D-07BC-46F2-AABF-48E9EA3F4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Roboto" w:eastAsia="Roboto" w:hAnsi="Roboto" w:cs="Roboto"/>
        <w:sz w:val="22"/>
        <w:szCs w:val="22"/>
        <w:lang w:val="en" w:eastAsia="en-US" w:bidi="ar-SA"/>
      </w:rPr>
    </w:rPrDefault>
    <w:pPrDefault>
      <w:pPr>
        <w:spacing w:after="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E9C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after="140"/>
      <w:outlineLvl w:val="0"/>
    </w:pPr>
    <w:rPr>
      <w:b/>
      <w:color w:val="0D9C90"/>
      <w:sz w:val="34"/>
      <w:szCs w:val="3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outlineLvl w:val="1"/>
    </w:pPr>
    <w:rPr>
      <w:b/>
      <w:color w:val="0C6B68"/>
      <w:sz w:val="30"/>
      <w:szCs w:val="3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300"/>
      <w:outlineLvl w:val="2"/>
    </w:pPr>
    <w:rPr>
      <w:b/>
      <w:color w:val="0D38D3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240" w:after="80"/>
      <w:outlineLvl w:val="3"/>
    </w:pPr>
    <w:rPr>
      <w:i/>
      <w:color w:val="F4364C"/>
      <w:sz w:val="20"/>
      <w:szCs w:val="2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jc w:val="center"/>
      <w:outlineLvl w:val="4"/>
    </w:pPr>
    <w:rPr>
      <w:b/>
      <w:color w:val="0D38D3"/>
      <w:sz w:val="20"/>
      <w:szCs w:val="2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F4364C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655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55D4"/>
  </w:style>
  <w:style w:type="paragraph" w:styleId="Footer">
    <w:name w:val="footer"/>
    <w:basedOn w:val="Normal"/>
    <w:link w:val="FooterChar"/>
    <w:uiPriority w:val="99"/>
    <w:unhideWhenUsed/>
    <w:rsid w:val="00C655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55D4"/>
  </w:style>
  <w:style w:type="paragraph" w:styleId="ListParagraph">
    <w:name w:val="List Paragraph"/>
    <w:basedOn w:val="Normal"/>
    <w:uiPriority w:val="34"/>
    <w:qFormat/>
    <w:rsid w:val="00375E9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75E9C"/>
    <w:rPr>
      <w:b/>
      <w:color w:val="0D9C90"/>
      <w:sz w:val="34"/>
      <w:szCs w:val="34"/>
    </w:rPr>
  </w:style>
  <w:style w:type="character" w:customStyle="1" w:styleId="Heading2Char">
    <w:name w:val="Heading 2 Char"/>
    <w:basedOn w:val="DefaultParagraphFont"/>
    <w:link w:val="Heading2"/>
    <w:uiPriority w:val="9"/>
    <w:rsid w:val="00375E9C"/>
    <w:rPr>
      <w:b/>
      <w:color w:val="0C6B68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rsid w:val="00375E9C"/>
    <w:rPr>
      <w:b/>
      <w:color w:val="0D38D3"/>
    </w:rPr>
  </w:style>
  <w:style w:type="character" w:customStyle="1" w:styleId="Heading4Char">
    <w:name w:val="Heading 4 Char"/>
    <w:basedOn w:val="DefaultParagraphFont"/>
    <w:link w:val="Heading4"/>
    <w:uiPriority w:val="9"/>
    <w:rsid w:val="00375E9C"/>
    <w:rPr>
      <w:i/>
      <w:color w:val="F4364C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75E9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75E9C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371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2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getbootstrap.com/docs/5.3/components/navbar/" TargetMode="External"/><Relationship Id="rId18" Type="http://schemas.openxmlformats.org/officeDocument/2006/relationships/image" Target="media/image6.png"/><Relationship Id="rId26" Type="http://schemas.openxmlformats.org/officeDocument/2006/relationships/hyperlink" Target="https://getbootstrap.com/docs/5.3/components/buttons/" TargetMode="External"/><Relationship Id="rId39" Type="http://schemas.openxmlformats.org/officeDocument/2006/relationships/hyperlink" Target="https://bootswatch.com/solar/" TargetMode="External"/><Relationship Id="rId21" Type="http://schemas.openxmlformats.org/officeDocument/2006/relationships/image" Target="media/image9.png"/><Relationship Id="rId34" Type="http://schemas.openxmlformats.org/officeDocument/2006/relationships/image" Target="media/image18.png"/><Relationship Id="rId42" Type="http://schemas.openxmlformats.org/officeDocument/2006/relationships/image" Target="media/image23.png"/><Relationship Id="rId47" Type="http://schemas.openxmlformats.org/officeDocument/2006/relationships/header" Target="header1.xml"/><Relationship Id="rId50" Type="http://schemas.openxmlformats.org/officeDocument/2006/relationships/theme" Target="theme/theme1.xml"/><Relationship Id="rId7" Type="http://schemas.openxmlformats.org/officeDocument/2006/relationships/hyperlink" Target="https://www.w3schools.com/bootstrap5/index.php" TargetMode="Externa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9" Type="http://schemas.openxmlformats.org/officeDocument/2006/relationships/image" Target="media/image14.png"/><Relationship Id="rId11" Type="http://schemas.openxmlformats.org/officeDocument/2006/relationships/hyperlink" Target="https://getbootstrap.com/" TargetMode="External"/><Relationship Id="rId24" Type="http://schemas.openxmlformats.org/officeDocument/2006/relationships/image" Target="media/image11.png"/><Relationship Id="rId32" Type="http://schemas.openxmlformats.org/officeDocument/2006/relationships/image" Target="media/image16.png"/><Relationship Id="rId37" Type="http://schemas.openxmlformats.org/officeDocument/2006/relationships/hyperlink" Target="https://bootswatch.com" TargetMode="External"/><Relationship Id="rId40" Type="http://schemas.openxmlformats.org/officeDocument/2006/relationships/image" Target="media/image21.png"/><Relationship Id="rId45" Type="http://schemas.openxmlformats.org/officeDocument/2006/relationships/hyperlink" Target="https://www.w3schools.com/bootstrap5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0.png"/><Relationship Id="rId28" Type="http://schemas.openxmlformats.org/officeDocument/2006/relationships/hyperlink" Target="https://getbootstrap.com/docs/5.3/layout/grid/" TargetMode="External"/><Relationship Id="rId36" Type="http://schemas.openxmlformats.org/officeDocument/2006/relationships/image" Target="media/image19.png"/><Relationship Id="rId49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7.png"/><Relationship Id="rId31" Type="http://schemas.openxmlformats.org/officeDocument/2006/relationships/image" Target="media/image15.png"/><Relationship Id="rId44" Type="http://schemas.openxmlformats.org/officeDocument/2006/relationships/hyperlink" Target="https://getbootstrap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litch.com/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s://getbootstrap.com/docs/5.3/examples/jumbotron/" TargetMode="External"/><Relationship Id="rId27" Type="http://schemas.openxmlformats.org/officeDocument/2006/relationships/image" Target="media/image13.png"/><Relationship Id="rId30" Type="http://schemas.openxmlformats.org/officeDocument/2006/relationships/hyperlink" Target="https://Bootswatch.com" TargetMode="External"/><Relationship Id="rId35" Type="http://schemas.openxmlformats.org/officeDocument/2006/relationships/hyperlink" Target="https://4df7cc67-6011-4f91-a4e1-052aab9db713-00-3j5jj2akz6byh.kirk.replit.dev/theme.html" TargetMode="External"/><Relationship Id="rId43" Type="http://schemas.openxmlformats.org/officeDocument/2006/relationships/image" Target="media/image24.png"/><Relationship Id="rId48" Type="http://schemas.openxmlformats.org/officeDocument/2006/relationships/footer" Target="footer1.xml"/><Relationship Id="rId8" Type="http://schemas.openxmlformats.org/officeDocument/2006/relationships/hyperlink" Target="https://bootswatch.com/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getbootstrap.com/docs/5.3/components/navbar/" TargetMode="External"/><Relationship Id="rId25" Type="http://schemas.openxmlformats.org/officeDocument/2006/relationships/image" Target="media/image12.png"/><Relationship Id="rId33" Type="http://schemas.openxmlformats.org/officeDocument/2006/relationships/image" Target="media/image17.png"/><Relationship Id="rId38" Type="http://schemas.openxmlformats.org/officeDocument/2006/relationships/image" Target="media/image20.png"/><Relationship Id="rId46" Type="http://schemas.openxmlformats.org/officeDocument/2006/relationships/hyperlink" Target="https://hack-for-the-world-intergalactic-dottiefvgcc.replit.app/" TargetMode="External"/><Relationship Id="rId20" Type="http://schemas.openxmlformats.org/officeDocument/2006/relationships/image" Target="media/image8.png"/><Relationship Id="rId41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ottie\Documents\Custom%20Office%20Templates\Oakton%20GWC%20Document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Oakton GWC Document Template.dotx</Template>
  <TotalTime>547</TotalTime>
  <Pages>12</Pages>
  <Words>1972</Words>
  <Characters>11244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Dottie</dc:creator>
  <cp:lastModifiedBy>Dorothy Lee</cp:lastModifiedBy>
  <cp:revision>3</cp:revision>
  <cp:lastPrinted>2024-03-01T17:42:00Z</cp:lastPrinted>
  <dcterms:created xsi:type="dcterms:W3CDTF">2022-09-16T18:29:00Z</dcterms:created>
  <dcterms:modified xsi:type="dcterms:W3CDTF">2024-03-01T17:50:00Z</dcterms:modified>
</cp:coreProperties>
</file>